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120A5" w14:textId="1C10D858" w:rsidR="007814B0" w:rsidRDefault="007814B0" w:rsidP="007B0840">
      <w:pPr>
        <w:pStyle w:val="BrandedHead02"/>
      </w:pPr>
      <w:r>
        <w:t>Topic:</w:t>
      </w:r>
      <w:r>
        <w:tab/>
      </w:r>
      <w:r>
        <w:tab/>
        <w:t>______________________________________</w:t>
      </w:r>
      <w:r w:rsidR="007B0840">
        <w:t>__________________________</w:t>
      </w:r>
    </w:p>
    <w:p w14:paraId="4D48718C" w14:textId="77777777" w:rsidR="007B0840" w:rsidRPr="007B0840" w:rsidRDefault="007B0840" w:rsidP="007B0840">
      <w:pPr>
        <w:pStyle w:val="Brandedbody"/>
      </w:pPr>
    </w:p>
    <w:tbl>
      <w:tblPr>
        <w:tblStyle w:val="BattelleBrandedTable"/>
        <w:tblW w:w="0" w:type="auto"/>
        <w:tblLook w:val="04A0" w:firstRow="1" w:lastRow="0" w:firstColumn="1" w:lastColumn="0" w:noHBand="0" w:noVBand="1"/>
      </w:tblPr>
      <w:tblGrid>
        <w:gridCol w:w="5035"/>
        <w:gridCol w:w="5035"/>
      </w:tblGrid>
      <w:tr w:rsidR="007814B0" w:rsidRPr="007B0840" w14:paraId="29FBA0AA" w14:textId="77777777" w:rsidTr="007B084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35" w:type="dxa"/>
          </w:tcPr>
          <w:p w14:paraId="3DD6A535" w14:textId="6B1085E9" w:rsidR="007814B0" w:rsidRPr="007B0840" w:rsidRDefault="007814B0" w:rsidP="007B0840">
            <w:pPr>
              <w:spacing w:before="0"/>
              <w:rPr>
                <w:b/>
              </w:rPr>
            </w:pPr>
            <w:r w:rsidRPr="007B0840">
              <w:rPr>
                <w:b/>
              </w:rPr>
              <w:t>Things I knew already</w:t>
            </w:r>
          </w:p>
        </w:tc>
        <w:tc>
          <w:tcPr>
            <w:tcW w:w="5035" w:type="dxa"/>
          </w:tcPr>
          <w:p w14:paraId="6E8CC8AE" w14:textId="77777777" w:rsidR="007814B0" w:rsidRPr="007B0840" w:rsidRDefault="007814B0" w:rsidP="00E836B7">
            <w:pPr>
              <w:spacing w:before="0"/>
              <w:cnfStyle w:val="100000000000" w:firstRow="1" w:lastRow="0" w:firstColumn="0" w:lastColumn="0" w:oddVBand="0" w:evenVBand="0" w:oddHBand="0" w:evenHBand="0" w:firstRowFirstColumn="0" w:firstRowLastColumn="0" w:lastRowFirstColumn="0" w:lastRowLastColumn="0"/>
              <w:rPr>
                <w:b/>
              </w:rPr>
            </w:pPr>
            <w:r w:rsidRPr="007B0840">
              <w:rPr>
                <w:b/>
              </w:rPr>
              <w:t>Things I learned</w:t>
            </w:r>
          </w:p>
        </w:tc>
      </w:tr>
      <w:tr w:rsidR="007814B0" w:rsidRPr="007B0840" w14:paraId="72B99E02" w14:textId="77777777" w:rsidTr="00E8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354F7180" w14:textId="77777777" w:rsidR="007814B0" w:rsidRPr="007B0840" w:rsidRDefault="007814B0" w:rsidP="00E836B7"/>
          <w:p w14:paraId="43C209E0" w14:textId="15D101B4" w:rsidR="007814B0" w:rsidRDefault="007814B0" w:rsidP="00E836B7"/>
          <w:p w14:paraId="0E3B07EC" w14:textId="53CCA878" w:rsidR="007B0840" w:rsidRDefault="007B0840" w:rsidP="00E836B7"/>
          <w:p w14:paraId="6D67E3F3" w14:textId="77777777" w:rsidR="007648B5" w:rsidRPr="007B0840" w:rsidRDefault="007648B5" w:rsidP="00E836B7"/>
          <w:p w14:paraId="09CC3FEA" w14:textId="77777777" w:rsidR="007814B0" w:rsidRPr="007B0840" w:rsidRDefault="007814B0" w:rsidP="00E836B7"/>
          <w:p w14:paraId="7BBCAF46" w14:textId="77777777" w:rsidR="007814B0" w:rsidRPr="007B0840" w:rsidRDefault="007814B0" w:rsidP="00E836B7"/>
        </w:tc>
        <w:tc>
          <w:tcPr>
            <w:tcW w:w="5035" w:type="dxa"/>
          </w:tcPr>
          <w:p w14:paraId="109D0446" w14:textId="77777777" w:rsidR="007814B0" w:rsidRPr="007B0840" w:rsidRDefault="007814B0" w:rsidP="00E836B7">
            <w:pPr>
              <w:cnfStyle w:val="000000100000" w:firstRow="0" w:lastRow="0" w:firstColumn="0" w:lastColumn="0" w:oddVBand="0" w:evenVBand="0" w:oddHBand="1" w:evenHBand="0" w:firstRowFirstColumn="0" w:firstRowLastColumn="0" w:lastRowFirstColumn="0" w:lastRowLastColumn="0"/>
            </w:pPr>
          </w:p>
        </w:tc>
      </w:tr>
      <w:tr w:rsidR="007814B0" w:rsidRPr="007B0840" w14:paraId="4038AD53" w14:textId="77777777" w:rsidTr="00E83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5EFB5DA" w14:textId="77777777" w:rsidR="007814B0" w:rsidRPr="007B0840" w:rsidRDefault="007814B0" w:rsidP="00E836B7"/>
          <w:p w14:paraId="6820413D" w14:textId="45A0D1BF" w:rsidR="007814B0" w:rsidRDefault="007814B0" w:rsidP="00E836B7"/>
          <w:p w14:paraId="459B5897" w14:textId="77777777" w:rsidR="007648B5" w:rsidRPr="007B0840" w:rsidRDefault="007648B5" w:rsidP="00E836B7"/>
          <w:p w14:paraId="46FCB5F0" w14:textId="09AB9EB0" w:rsidR="007814B0" w:rsidRDefault="007814B0" w:rsidP="00E836B7"/>
          <w:p w14:paraId="17F37106" w14:textId="77777777" w:rsidR="007B0840" w:rsidRPr="007B0840" w:rsidRDefault="007B0840" w:rsidP="00E836B7"/>
          <w:p w14:paraId="67DC94CC" w14:textId="77777777" w:rsidR="007814B0" w:rsidRPr="007B0840" w:rsidRDefault="007814B0" w:rsidP="00E836B7"/>
        </w:tc>
        <w:tc>
          <w:tcPr>
            <w:tcW w:w="5035" w:type="dxa"/>
          </w:tcPr>
          <w:p w14:paraId="1445436F" w14:textId="77777777" w:rsidR="007814B0" w:rsidRPr="007B0840" w:rsidRDefault="007814B0" w:rsidP="00E836B7">
            <w:pPr>
              <w:cnfStyle w:val="000000010000" w:firstRow="0" w:lastRow="0" w:firstColumn="0" w:lastColumn="0" w:oddVBand="0" w:evenVBand="0" w:oddHBand="0" w:evenHBand="1" w:firstRowFirstColumn="0" w:firstRowLastColumn="0" w:lastRowFirstColumn="0" w:lastRowLastColumn="0"/>
            </w:pPr>
          </w:p>
        </w:tc>
      </w:tr>
      <w:tr w:rsidR="007814B0" w:rsidRPr="007B0840" w14:paraId="41642B9E" w14:textId="77777777" w:rsidTr="00E8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95E253D" w14:textId="77777777" w:rsidR="007814B0" w:rsidRPr="007B0840" w:rsidRDefault="007814B0" w:rsidP="00E836B7"/>
          <w:p w14:paraId="0BC77812" w14:textId="7143B7A9" w:rsidR="007814B0" w:rsidRDefault="007814B0" w:rsidP="00E836B7"/>
          <w:p w14:paraId="4DE9CF58" w14:textId="77777777" w:rsidR="007B0840" w:rsidRPr="007B0840" w:rsidRDefault="007B0840" w:rsidP="00E836B7"/>
          <w:p w14:paraId="42A5C0A5" w14:textId="73A26847" w:rsidR="007814B0" w:rsidRDefault="007814B0" w:rsidP="00E836B7"/>
          <w:p w14:paraId="38875A50" w14:textId="77777777" w:rsidR="007648B5" w:rsidRPr="007B0840" w:rsidRDefault="007648B5" w:rsidP="00E836B7"/>
          <w:p w14:paraId="6BDC4F48" w14:textId="77777777" w:rsidR="007814B0" w:rsidRPr="007B0840" w:rsidRDefault="007814B0" w:rsidP="00E836B7"/>
        </w:tc>
        <w:tc>
          <w:tcPr>
            <w:tcW w:w="5035" w:type="dxa"/>
          </w:tcPr>
          <w:p w14:paraId="7DDA7916" w14:textId="77777777" w:rsidR="007814B0" w:rsidRPr="007B0840" w:rsidRDefault="007814B0" w:rsidP="00E836B7">
            <w:pPr>
              <w:cnfStyle w:val="000000100000" w:firstRow="0" w:lastRow="0" w:firstColumn="0" w:lastColumn="0" w:oddVBand="0" w:evenVBand="0" w:oddHBand="1" w:evenHBand="0" w:firstRowFirstColumn="0" w:firstRowLastColumn="0" w:lastRowFirstColumn="0" w:lastRowLastColumn="0"/>
            </w:pPr>
          </w:p>
        </w:tc>
      </w:tr>
    </w:tbl>
    <w:p w14:paraId="45DF92A4" w14:textId="6D77D390" w:rsidR="007814B0" w:rsidRDefault="007814B0" w:rsidP="003E7ACA"/>
    <w:p w14:paraId="28FC3BF7" w14:textId="77777777" w:rsidR="00B93DE7" w:rsidRPr="007B0840" w:rsidRDefault="00B93DE7" w:rsidP="003E7ACA"/>
    <w:tbl>
      <w:tblPr>
        <w:tblStyle w:val="BattelleBrandedTable"/>
        <w:tblW w:w="0" w:type="auto"/>
        <w:tblLook w:val="04A0" w:firstRow="1" w:lastRow="0" w:firstColumn="1" w:lastColumn="0" w:noHBand="0" w:noVBand="1"/>
      </w:tblPr>
      <w:tblGrid>
        <w:gridCol w:w="5035"/>
        <w:gridCol w:w="5035"/>
      </w:tblGrid>
      <w:tr w:rsidR="007814B0" w:rsidRPr="007B0840" w14:paraId="45F9B3AE" w14:textId="77777777" w:rsidTr="00E8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D78F757" w14:textId="3BC551FF" w:rsidR="007814B0" w:rsidRPr="007B0840" w:rsidRDefault="007814B0" w:rsidP="00B93DE7">
            <w:pPr>
              <w:spacing w:before="0"/>
              <w:rPr>
                <w:b/>
              </w:rPr>
            </w:pPr>
            <w:r w:rsidRPr="007B0840">
              <w:rPr>
                <w:b/>
              </w:rPr>
              <w:t>Something small that everyone can do</w:t>
            </w:r>
          </w:p>
        </w:tc>
        <w:tc>
          <w:tcPr>
            <w:tcW w:w="5035" w:type="dxa"/>
          </w:tcPr>
          <w:p w14:paraId="04B59AA1" w14:textId="73CD4ABF" w:rsidR="007814B0" w:rsidRPr="007B0840" w:rsidRDefault="007814B0" w:rsidP="00B93DE7">
            <w:pPr>
              <w:spacing w:before="0"/>
              <w:cnfStyle w:val="100000000000" w:firstRow="1" w:lastRow="0" w:firstColumn="0" w:lastColumn="0" w:oddVBand="0" w:evenVBand="0" w:oddHBand="0" w:evenHBand="0" w:firstRowFirstColumn="0" w:firstRowLastColumn="0" w:lastRowFirstColumn="0" w:lastRowLastColumn="0"/>
              <w:rPr>
                <w:b/>
              </w:rPr>
            </w:pPr>
            <w:r w:rsidRPr="007B0840">
              <w:rPr>
                <w:b/>
              </w:rPr>
              <w:t>Something big that a few people can do</w:t>
            </w:r>
          </w:p>
        </w:tc>
      </w:tr>
      <w:tr w:rsidR="007814B0" w14:paraId="4F9EC78D" w14:textId="77777777" w:rsidTr="00E8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176F05F6" w14:textId="77777777" w:rsidR="007814B0" w:rsidRDefault="007814B0" w:rsidP="00E836B7"/>
          <w:p w14:paraId="1944697D" w14:textId="1DC4540A" w:rsidR="007814B0" w:rsidRDefault="007814B0" w:rsidP="00E836B7"/>
          <w:p w14:paraId="0FD8BAC9" w14:textId="170DF0D8" w:rsidR="007B0840" w:rsidRDefault="007B0840" w:rsidP="00E836B7"/>
          <w:p w14:paraId="0CDD4DF0" w14:textId="21039DE5" w:rsidR="00B93DE7" w:rsidRDefault="00B93DE7" w:rsidP="00E836B7"/>
          <w:p w14:paraId="22CD2C64" w14:textId="17CC70FD" w:rsidR="00B93DE7" w:rsidRDefault="00B93DE7" w:rsidP="00E836B7"/>
          <w:p w14:paraId="191759AD" w14:textId="2FD80B6E" w:rsidR="001B6F4F" w:rsidRDefault="001B6F4F" w:rsidP="00E836B7"/>
          <w:p w14:paraId="0E3B3CAD" w14:textId="77777777" w:rsidR="001B6F4F" w:rsidRDefault="001B6F4F" w:rsidP="00E836B7"/>
          <w:p w14:paraId="32461E4F" w14:textId="47058B13" w:rsidR="00B93DE7" w:rsidRDefault="00B93DE7" w:rsidP="00E836B7"/>
          <w:p w14:paraId="3AB53198" w14:textId="543C57F4" w:rsidR="00B93DE7" w:rsidRDefault="00B93DE7" w:rsidP="00E836B7"/>
          <w:p w14:paraId="2A070D46" w14:textId="3BA085E8" w:rsidR="00B93DE7" w:rsidRDefault="00B93DE7" w:rsidP="00E836B7"/>
          <w:p w14:paraId="183DDCC4" w14:textId="184B099F" w:rsidR="007648B5" w:rsidRDefault="007648B5" w:rsidP="00E836B7"/>
          <w:p w14:paraId="11BCD801" w14:textId="14B75D88" w:rsidR="007648B5" w:rsidRDefault="007648B5" w:rsidP="00E836B7"/>
          <w:p w14:paraId="598BE29A" w14:textId="77777777" w:rsidR="007648B5" w:rsidRDefault="007648B5" w:rsidP="00E836B7"/>
          <w:p w14:paraId="4EC3AE14" w14:textId="43FA042A" w:rsidR="00B93DE7" w:rsidRDefault="00B93DE7" w:rsidP="00E836B7"/>
          <w:p w14:paraId="697EA35C" w14:textId="77777777" w:rsidR="00B93DE7" w:rsidRDefault="00B93DE7" w:rsidP="00E836B7"/>
          <w:p w14:paraId="708F9FF2" w14:textId="77777777" w:rsidR="007814B0" w:rsidRDefault="007814B0" w:rsidP="00E836B7"/>
          <w:p w14:paraId="50F80851" w14:textId="77777777" w:rsidR="007814B0" w:rsidRDefault="007814B0" w:rsidP="00E836B7"/>
        </w:tc>
        <w:tc>
          <w:tcPr>
            <w:tcW w:w="5035" w:type="dxa"/>
          </w:tcPr>
          <w:p w14:paraId="5663D993" w14:textId="77777777" w:rsidR="007814B0" w:rsidRDefault="007814B0" w:rsidP="00E836B7">
            <w:pPr>
              <w:cnfStyle w:val="000000100000" w:firstRow="0" w:lastRow="0" w:firstColumn="0" w:lastColumn="0" w:oddVBand="0" w:evenVBand="0" w:oddHBand="1" w:evenHBand="0" w:firstRowFirstColumn="0" w:firstRowLastColumn="0" w:lastRowFirstColumn="0" w:lastRowLastColumn="0"/>
            </w:pPr>
          </w:p>
        </w:tc>
      </w:tr>
    </w:tbl>
    <w:p w14:paraId="4ECEA381" w14:textId="09AED9B6" w:rsidR="007814B0" w:rsidRDefault="007814B0" w:rsidP="003E7ACA"/>
    <w:p w14:paraId="13E2D33E" w14:textId="7FCEA6DE" w:rsidR="00127AB8" w:rsidRDefault="00127AB8" w:rsidP="003E7ACA"/>
    <w:p w14:paraId="4871BAE0" w14:textId="186C6C98" w:rsidR="001B6F4F" w:rsidRDefault="001B6F4F" w:rsidP="003E7ACA">
      <w:pPr>
        <w:rPr>
          <w:sz w:val="28"/>
          <w:szCs w:val="28"/>
        </w:rPr>
      </w:pPr>
    </w:p>
    <w:p w14:paraId="128EC1B6" w14:textId="77777777" w:rsidR="005F642E" w:rsidRDefault="005F642E" w:rsidP="003E7ACA">
      <w:pPr>
        <w:rPr>
          <w:sz w:val="28"/>
          <w:szCs w:val="28"/>
        </w:rPr>
      </w:pPr>
    </w:p>
    <w:p w14:paraId="3CA6DA3A" w14:textId="77777777" w:rsidR="007814B0" w:rsidRDefault="007814B0" w:rsidP="00B93DE7">
      <w:pPr>
        <w:pStyle w:val="BrandedHead02"/>
      </w:pPr>
      <w:bookmarkStart w:id="0" w:name="_GoBack"/>
      <w:bookmarkEnd w:id="0"/>
      <w:r>
        <w:br w:type="column"/>
      </w:r>
      <w:r>
        <w:lastRenderedPageBreak/>
        <w:t xml:space="preserve">Your Problem: </w:t>
      </w:r>
      <w:r>
        <w:tab/>
      </w:r>
      <w:r>
        <w:tab/>
      </w:r>
      <w:r w:rsidR="00B93DE7">
        <w:t>_____________________________________________________</w:t>
      </w:r>
    </w:p>
    <w:p w14:paraId="40E0EF83" w14:textId="7BA4EEC9" w:rsidR="007814B0" w:rsidRDefault="007814B0" w:rsidP="007814B0">
      <w:pPr>
        <w:pStyle w:val="Brandedbody"/>
      </w:pPr>
    </w:p>
    <w:tbl>
      <w:tblPr>
        <w:tblStyle w:val="BattelleBrandedTable"/>
        <w:tblW w:w="0" w:type="auto"/>
        <w:tblLook w:val="04A0" w:firstRow="1" w:lastRow="0" w:firstColumn="1" w:lastColumn="0" w:noHBand="0" w:noVBand="1"/>
      </w:tblPr>
      <w:tblGrid>
        <w:gridCol w:w="5035"/>
        <w:gridCol w:w="5035"/>
      </w:tblGrid>
      <w:tr w:rsidR="00F102E6" w14:paraId="7FCF6152" w14:textId="77777777" w:rsidTr="00E8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CCEC3B9" w14:textId="324040D7" w:rsidR="00F102E6" w:rsidRPr="00B93DE7" w:rsidRDefault="007814B0" w:rsidP="00B93DE7">
            <w:pPr>
              <w:rPr>
                <w:b/>
              </w:rPr>
            </w:pPr>
            <w:r w:rsidRPr="00B93DE7">
              <w:rPr>
                <w:b/>
              </w:rPr>
              <w:t>Things I already know</w:t>
            </w:r>
          </w:p>
        </w:tc>
        <w:tc>
          <w:tcPr>
            <w:tcW w:w="5035" w:type="dxa"/>
          </w:tcPr>
          <w:p w14:paraId="0337694D" w14:textId="383E40A3" w:rsidR="00F102E6" w:rsidRPr="00B93DE7" w:rsidRDefault="007814B0" w:rsidP="00E836B7">
            <w:pPr>
              <w:spacing w:before="0"/>
              <w:cnfStyle w:val="100000000000" w:firstRow="1" w:lastRow="0" w:firstColumn="0" w:lastColumn="0" w:oddVBand="0" w:evenVBand="0" w:oddHBand="0" w:evenHBand="0" w:firstRowFirstColumn="0" w:firstRowLastColumn="0" w:lastRowFirstColumn="0" w:lastRowLastColumn="0"/>
              <w:rPr>
                <w:b/>
              </w:rPr>
            </w:pPr>
            <w:r w:rsidRPr="00B93DE7">
              <w:rPr>
                <w:b/>
              </w:rPr>
              <w:t>Things I’m curious about</w:t>
            </w:r>
          </w:p>
        </w:tc>
      </w:tr>
      <w:tr w:rsidR="00B93DE7" w:rsidRPr="007B0840" w14:paraId="0012BF4C" w14:textId="77777777" w:rsidTr="00E8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72BAF7CC" w14:textId="77777777" w:rsidR="00B93DE7" w:rsidRPr="007B0840" w:rsidRDefault="00B93DE7" w:rsidP="00E836B7"/>
          <w:p w14:paraId="09C15422" w14:textId="77777777" w:rsidR="00B93DE7" w:rsidRDefault="00B93DE7" w:rsidP="00E836B7"/>
          <w:p w14:paraId="58C55C1D" w14:textId="77777777" w:rsidR="00B93DE7" w:rsidRPr="007B0840" w:rsidRDefault="00B93DE7" w:rsidP="00E836B7"/>
          <w:p w14:paraId="266BB47B" w14:textId="24017B7B" w:rsidR="00B93DE7" w:rsidRDefault="00B93DE7" w:rsidP="00E836B7"/>
          <w:p w14:paraId="67EAE7DC" w14:textId="77777777" w:rsidR="007648B5" w:rsidRPr="007B0840" w:rsidRDefault="007648B5" w:rsidP="00E836B7"/>
          <w:p w14:paraId="0CF79466" w14:textId="77777777" w:rsidR="00B93DE7" w:rsidRPr="007B0840" w:rsidRDefault="00B93DE7" w:rsidP="00E836B7"/>
        </w:tc>
        <w:tc>
          <w:tcPr>
            <w:tcW w:w="5035" w:type="dxa"/>
          </w:tcPr>
          <w:p w14:paraId="1104CBFF" w14:textId="77777777" w:rsidR="00B93DE7" w:rsidRPr="007B0840" w:rsidRDefault="00B93DE7" w:rsidP="00E836B7">
            <w:pPr>
              <w:cnfStyle w:val="000000100000" w:firstRow="0" w:lastRow="0" w:firstColumn="0" w:lastColumn="0" w:oddVBand="0" w:evenVBand="0" w:oddHBand="1" w:evenHBand="0" w:firstRowFirstColumn="0" w:firstRowLastColumn="0" w:lastRowFirstColumn="0" w:lastRowLastColumn="0"/>
            </w:pPr>
          </w:p>
        </w:tc>
      </w:tr>
      <w:tr w:rsidR="00B93DE7" w:rsidRPr="007B0840" w14:paraId="3FE77812" w14:textId="77777777" w:rsidTr="00E83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A4168ED" w14:textId="77777777" w:rsidR="00B93DE7" w:rsidRPr="007B0840" w:rsidRDefault="00B93DE7" w:rsidP="00E836B7"/>
          <w:p w14:paraId="6A632D47" w14:textId="77777777" w:rsidR="00B93DE7" w:rsidRPr="007B0840" w:rsidRDefault="00B93DE7" w:rsidP="00E836B7"/>
          <w:p w14:paraId="79CCFAD2" w14:textId="72F1D451" w:rsidR="00B93DE7" w:rsidRDefault="00B93DE7" w:rsidP="00E836B7"/>
          <w:p w14:paraId="426B289A" w14:textId="77777777" w:rsidR="007648B5" w:rsidRDefault="007648B5" w:rsidP="00E836B7"/>
          <w:p w14:paraId="47BF380F" w14:textId="77777777" w:rsidR="00B93DE7" w:rsidRPr="007B0840" w:rsidRDefault="00B93DE7" w:rsidP="00E836B7"/>
          <w:p w14:paraId="0DD67556" w14:textId="77777777" w:rsidR="00B93DE7" w:rsidRPr="007B0840" w:rsidRDefault="00B93DE7" w:rsidP="00E836B7"/>
        </w:tc>
        <w:tc>
          <w:tcPr>
            <w:tcW w:w="5035" w:type="dxa"/>
          </w:tcPr>
          <w:p w14:paraId="77602E91" w14:textId="77777777" w:rsidR="00B93DE7" w:rsidRPr="007B0840" w:rsidRDefault="00B93DE7" w:rsidP="00E836B7">
            <w:pPr>
              <w:cnfStyle w:val="000000010000" w:firstRow="0" w:lastRow="0" w:firstColumn="0" w:lastColumn="0" w:oddVBand="0" w:evenVBand="0" w:oddHBand="0" w:evenHBand="1" w:firstRowFirstColumn="0" w:firstRowLastColumn="0" w:lastRowFirstColumn="0" w:lastRowLastColumn="0"/>
            </w:pPr>
          </w:p>
        </w:tc>
      </w:tr>
      <w:tr w:rsidR="00B93DE7" w:rsidRPr="007B0840" w14:paraId="1E3777A3" w14:textId="77777777" w:rsidTr="00E8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DF62D12" w14:textId="77777777" w:rsidR="00B93DE7" w:rsidRPr="007B0840" w:rsidRDefault="00B93DE7" w:rsidP="00E836B7"/>
          <w:p w14:paraId="582BDFE8" w14:textId="219CB27A" w:rsidR="00B93DE7" w:rsidRDefault="00B93DE7" w:rsidP="00E836B7"/>
          <w:p w14:paraId="1377B89B" w14:textId="77777777" w:rsidR="007648B5" w:rsidRDefault="007648B5" w:rsidP="00E836B7"/>
          <w:p w14:paraId="2639B55A" w14:textId="77777777" w:rsidR="00B93DE7" w:rsidRPr="007B0840" w:rsidRDefault="00B93DE7" w:rsidP="00E836B7"/>
          <w:p w14:paraId="0EEF1105" w14:textId="77777777" w:rsidR="00B93DE7" w:rsidRPr="007B0840" w:rsidRDefault="00B93DE7" w:rsidP="00E836B7"/>
          <w:p w14:paraId="046C9FB2" w14:textId="77777777" w:rsidR="00B93DE7" w:rsidRPr="007B0840" w:rsidRDefault="00B93DE7" w:rsidP="00E836B7"/>
        </w:tc>
        <w:tc>
          <w:tcPr>
            <w:tcW w:w="5035" w:type="dxa"/>
          </w:tcPr>
          <w:p w14:paraId="56372FF4" w14:textId="77777777" w:rsidR="00B93DE7" w:rsidRPr="007B0840" w:rsidRDefault="00B93DE7" w:rsidP="00E836B7">
            <w:pPr>
              <w:cnfStyle w:val="000000100000" w:firstRow="0" w:lastRow="0" w:firstColumn="0" w:lastColumn="0" w:oddVBand="0" w:evenVBand="0" w:oddHBand="1" w:evenHBand="0" w:firstRowFirstColumn="0" w:firstRowLastColumn="0" w:lastRowFirstColumn="0" w:lastRowLastColumn="0"/>
            </w:pPr>
          </w:p>
        </w:tc>
      </w:tr>
    </w:tbl>
    <w:p w14:paraId="1A635744" w14:textId="019C1E31" w:rsidR="00F102E6" w:rsidRDefault="00F102E6" w:rsidP="00F102E6">
      <w:pPr>
        <w:pStyle w:val="Brandedbody"/>
      </w:pPr>
    </w:p>
    <w:tbl>
      <w:tblPr>
        <w:tblStyle w:val="BattelleBrandedTable"/>
        <w:tblW w:w="0" w:type="auto"/>
        <w:tblLook w:val="04A0" w:firstRow="1" w:lastRow="0" w:firstColumn="1" w:lastColumn="0" w:noHBand="0" w:noVBand="1"/>
      </w:tblPr>
      <w:tblGrid>
        <w:gridCol w:w="5035"/>
        <w:gridCol w:w="5035"/>
      </w:tblGrid>
      <w:tr w:rsidR="00703AF8" w:rsidRPr="00B93DE7" w14:paraId="55DF4CB8" w14:textId="77777777" w:rsidTr="00E8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242ED11" w14:textId="0D0BA798" w:rsidR="00703AF8" w:rsidRPr="00B93DE7" w:rsidRDefault="00B93DE7" w:rsidP="00B93DE7">
            <w:pPr>
              <w:rPr>
                <w:b/>
              </w:rPr>
            </w:pPr>
            <w:r>
              <w:rPr>
                <w:b/>
              </w:rPr>
              <w:t>Something small that everyone can do</w:t>
            </w:r>
          </w:p>
        </w:tc>
        <w:tc>
          <w:tcPr>
            <w:tcW w:w="5035" w:type="dxa"/>
          </w:tcPr>
          <w:p w14:paraId="7C8D5ABF" w14:textId="5C819F68" w:rsidR="00703AF8" w:rsidRPr="00B93DE7" w:rsidRDefault="00B93DE7" w:rsidP="00E836B7">
            <w:pPr>
              <w:spacing w:before="0"/>
              <w:cnfStyle w:val="100000000000" w:firstRow="1" w:lastRow="0" w:firstColumn="0" w:lastColumn="0" w:oddVBand="0" w:evenVBand="0" w:oddHBand="0" w:evenHBand="0" w:firstRowFirstColumn="0" w:firstRowLastColumn="0" w:lastRowFirstColumn="0" w:lastRowLastColumn="0"/>
              <w:rPr>
                <w:b/>
              </w:rPr>
            </w:pPr>
            <w:r>
              <w:rPr>
                <w:b/>
              </w:rPr>
              <w:t>Something big that I want to do</w:t>
            </w:r>
          </w:p>
        </w:tc>
      </w:tr>
      <w:tr w:rsidR="00B93DE7" w:rsidRPr="007B0840" w14:paraId="7ACEC7C9" w14:textId="77777777" w:rsidTr="00E8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0F57371" w14:textId="77777777" w:rsidR="00B93DE7" w:rsidRPr="007B0840" w:rsidRDefault="00B93DE7" w:rsidP="00E836B7"/>
          <w:p w14:paraId="735A9DF9" w14:textId="77777777" w:rsidR="00B93DE7" w:rsidRDefault="00B93DE7" w:rsidP="00E836B7"/>
          <w:p w14:paraId="766B572F" w14:textId="77777777" w:rsidR="00B93DE7" w:rsidRPr="007B0840" w:rsidRDefault="00B93DE7" w:rsidP="00E836B7"/>
          <w:p w14:paraId="0EFC9E7D" w14:textId="3A4DF409" w:rsidR="00B93DE7" w:rsidRDefault="00B93DE7" w:rsidP="00E836B7"/>
          <w:p w14:paraId="5B97E186" w14:textId="6CB3ACDD" w:rsidR="00B93DE7" w:rsidRDefault="00B93DE7" w:rsidP="00E836B7"/>
          <w:p w14:paraId="43FB9CA9" w14:textId="26B5DB55" w:rsidR="00B93DE7" w:rsidRDefault="00B93DE7" w:rsidP="00E836B7"/>
          <w:p w14:paraId="29AC20D9" w14:textId="0F62EA29" w:rsidR="00B93DE7" w:rsidRDefault="00B93DE7" w:rsidP="00E836B7"/>
          <w:p w14:paraId="60BDDDE4" w14:textId="39CDDC62" w:rsidR="001B6F4F" w:rsidRDefault="001B6F4F" w:rsidP="00E836B7"/>
          <w:p w14:paraId="298C5FF0" w14:textId="094946D8" w:rsidR="007648B5" w:rsidRDefault="007648B5" w:rsidP="00E836B7"/>
          <w:p w14:paraId="5B2F78FA" w14:textId="4740E49D" w:rsidR="007648B5" w:rsidRDefault="007648B5" w:rsidP="00E836B7"/>
          <w:p w14:paraId="1F8F340D" w14:textId="77777777" w:rsidR="007648B5" w:rsidRDefault="007648B5" w:rsidP="00E836B7"/>
          <w:p w14:paraId="7BEB9552" w14:textId="3A8A3770" w:rsidR="001B6F4F" w:rsidRDefault="001B6F4F" w:rsidP="00E836B7"/>
          <w:p w14:paraId="637D8D1E" w14:textId="629B9209" w:rsidR="007648B5" w:rsidRDefault="007648B5" w:rsidP="00E836B7"/>
          <w:p w14:paraId="053E50D2" w14:textId="77777777" w:rsidR="007648B5" w:rsidRDefault="007648B5" w:rsidP="00E836B7"/>
          <w:p w14:paraId="623E1F73" w14:textId="04495B05" w:rsidR="00B93DE7" w:rsidRDefault="00B93DE7" w:rsidP="00E836B7"/>
          <w:p w14:paraId="0D3572EF" w14:textId="5687036E" w:rsidR="00B93DE7" w:rsidRDefault="00B93DE7" w:rsidP="00E836B7"/>
          <w:p w14:paraId="149B6D2D" w14:textId="29B82580" w:rsidR="00B93DE7" w:rsidRDefault="00B93DE7" w:rsidP="00E836B7"/>
          <w:p w14:paraId="5542D1E8" w14:textId="77777777" w:rsidR="00B93DE7" w:rsidRPr="007B0840" w:rsidRDefault="00B93DE7" w:rsidP="00E836B7"/>
          <w:p w14:paraId="0C58D0FE" w14:textId="77777777" w:rsidR="00B93DE7" w:rsidRPr="007B0840" w:rsidRDefault="00B93DE7" w:rsidP="00E836B7"/>
        </w:tc>
        <w:tc>
          <w:tcPr>
            <w:tcW w:w="5035" w:type="dxa"/>
          </w:tcPr>
          <w:p w14:paraId="550AFD1A" w14:textId="77777777" w:rsidR="00B93DE7" w:rsidRDefault="00B93DE7" w:rsidP="00E836B7">
            <w:pPr>
              <w:cnfStyle w:val="000000100000" w:firstRow="0" w:lastRow="0" w:firstColumn="0" w:lastColumn="0" w:oddVBand="0" w:evenVBand="0" w:oddHBand="1" w:evenHBand="0" w:firstRowFirstColumn="0" w:firstRowLastColumn="0" w:lastRowFirstColumn="0" w:lastRowLastColumn="0"/>
            </w:pPr>
          </w:p>
          <w:p w14:paraId="465660DD" w14:textId="42AF2AD5" w:rsidR="007648B5" w:rsidRPr="007B0840" w:rsidRDefault="007648B5" w:rsidP="00E836B7">
            <w:pPr>
              <w:cnfStyle w:val="000000100000" w:firstRow="0" w:lastRow="0" w:firstColumn="0" w:lastColumn="0" w:oddVBand="0" w:evenVBand="0" w:oddHBand="1" w:evenHBand="0" w:firstRowFirstColumn="0" w:firstRowLastColumn="0" w:lastRowFirstColumn="0" w:lastRowLastColumn="0"/>
            </w:pPr>
          </w:p>
        </w:tc>
      </w:tr>
    </w:tbl>
    <w:p w14:paraId="5D3EE882" w14:textId="1BE78053" w:rsidR="00127AB8" w:rsidRDefault="00127AB8" w:rsidP="00F102E6">
      <w:pPr>
        <w:pStyle w:val="Brandedbody"/>
      </w:pPr>
    </w:p>
    <w:sectPr w:rsidR="00127AB8" w:rsidSect="00B73E46">
      <w:footerReference w:type="default" r:id="rId11"/>
      <w:footerReference w:type="first" r:id="rId12"/>
      <w:pgSz w:w="12240" w:h="15840"/>
      <w:pgMar w:top="1440" w:right="1080" w:bottom="2016" w:left="1080" w:header="864" w:footer="11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7FA7D" w14:textId="77777777" w:rsidR="008F3970" w:rsidRDefault="008F3970" w:rsidP="00CD543F">
      <w:r>
        <w:separator/>
      </w:r>
    </w:p>
  </w:endnote>
  <w:endnote w:type="continuationSeparator" w:id="0">
    <w:p w14:paraId="7F1480DE" w14:textId="77777777" w:rsidR="008F3970" w:rsidRDefault="008F3970" w:rsidP="00CD5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93351" w14:textId="6A944F68" w:rsidR="00B93DE7" w:rsidRDefault="001B6F4F">
    <w:pPr>
      <w:pStyle w:val="Footer"/>
    </w:pPr>
    <w:r>
      <w:rPr>
        <w:noProof/>
      </w:rPr>
      <mc:AlternateContent>
        <mc:Choice Requires="wpg">
          <w:drawing>
            <wp:anchor distT="0" distB="0" distL="114300" distR="114300" simplePos="0" relativeHeight="251677696" behindDoc="0" locked="0" layoutInCell="1" allowOverlap="1" wp14:anchorId="56B73CEB" wp14:editId="10823AF4">
              <wp:simplePos x="0" y="0"/>
              <wp:positionH relativeFrom="margin">
                <wp:align>right</wp:align>
              </wp:positionH>
              <wp:positionV relativeFrom="paragraph">
                <wp:posOffset>-553720</wp:posOffset>
              </wp:positionV>
              <wp:extent cx="6400800" cy="1164907"/>
              <wp:effectExtent l="0" t="0" r="0" b="0"/>
              <wp:wrapNone/>
              <wp:docPr id="133" name="Group 133"/>
              <wp:cNvGraphicFramePr/>
              <a:graphic xmlns:a="http://schemas.openxmlformats.org/drawingml/2006/main">
                <a:graphicData uri="http://schemas.microsoft.com/office/word/2010/wordprocessingGroup">
                  <wpg:wgp>
                    <wpg:cNvGrpSpPr/>
                    <wpg:grpSpPr>
                      <a:xfrm>
                        <a:off x="0" y="0"/>
                        <a:ext cx="6400800" cy="1164907"/>
                        <a:chOff x="0" y="0"/>
                        <a:chExt cx="6400800" cy="1164907"/>
                      </a:xfrm>
                    </wpg:grpSpPr>
                    <pic:pic xmlns:pic="http://schemas.openxmlformats.org/drawingml/2006/picture">
                      <pic:nvPicPr>
                        <pic:cNvPr id="134" name="Picture 134"/>
                        <pic:cNvPicPr>
                          <a:picLocks noChangeAspect="1"/>
                        </pic:cNvPicPr>
                      </pic:nvPicPr>
                      <pic:blipFill rotWithShape="1">
                        <a:blip r:embed="rId1" cstate="print">
                          <a:extLst>
                            <a:ext uri="{28A0092B-C50C-407E-A947-70E740481C1C}">
                              <a14:useLocalDpi xmlns:a14="http://schemas.microsoft.com/office/drawing/2010/main" val="0"/>
                            </a:ext>
                          </a:extLst>
                        </a:blip>
                        <a:srcRect t="60798" b="35916"/>
                        <a:stretch/>
                      </pic:blipFill>
                      <pic:spPr bwMode="auto">
                        <a:xfrm>
                          <a:off x="0" y="671512"/>
                          <a:ext cx="6400800" cy="493395"/>
                        </a:xfrm>
                        <a:prstGeom prst="rect">
                          <a:avLst/>
                        </a:prstGeom>
                        <a:noFill/>
                        <a:ln>
                          <a:noFill/>
                        </a:ln>
                        <a:extLst>
                          <a:ext uri="{53640926-AAD7-44D8-BBD7-CCE9431645EC}">
                            <a14:shadowObscured xmlns:a14="http://schemas.microsoft.com/office/drawing/2010/main"/>
                          </a:ext>
                        </a:extLst>
                      </pic:spPr>
                    </pic:pic>
                    <wpg:grpSp>
                      <wpg:cNvPr id="138" name="Group 138"/>
                      <wpg:cNvGrpSpPr/>
                      <wpg:grpSpPr>
                        <a:xfrm>
                          <a:off x="1676400" y="0"/>
                          <a:ext cx="3019424" cy="1139825"/>
                          <a:chOff x="1676400" y="-2576"/>
                          <a:chExt cx="3019424" cy="1139825"/>
                        </a:xfrm>
                      </wpg:grpSpPr>
                      <pic:pic xmlns:pic="http://schemas.openxmlformats.org/drawingml/2006/picture">
                        <pic:nvPicPr>
                          <pic:cNvPr id="139" name="Picture 139"/>
                          <pic:cNvPicPr>
                            <a:picLocks noChangeAspect="1"/>
                          </pic:cNvPicPr>
                        </pic:nvPicPr>
                        <pic:blipFill rotWithShape="1">
                          <a:blip r:embed="rId1" cstate="print">
                            <a:extLst>
                              <a:ext uri="{28A0092B-C50C-407E-A947-70E740481C1C}">
                                <a14:useLocalDpi xmlns:a14="http://schemas.microsoft.com/office/drawing/2010/main" val="0"/>
                              </a:ext>
                            </a:extLst>
                          </a:blip>
                          <a:srcRect l="33548" r="33158" b="37415"/>
                          <a:stretch/>
                        </pic:blipFill>
                        <pic:spPr bwMode="auto">
                          <a:xfrm>
                            <a:off x="2665498" y="-2576"/>
                            <a:ext cx="1076093" cy="1139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Picture 140"/>
                          <pic:cNvPicPr>
                            <a:picLocks noChangeAspect="1"/>
                          </pic:cNvPicPr>
                        </pic:nvPicPr>
                        <pic:blipFill rotWithShape="1">
                          <a:blip r:embed="rId2" cstate="print">
                            <a:extLst>
                              <a:ext uri="{28A0092B-C50C-407E-A947-70E740481C1C}">
                                <a14:useLocalDpi xmlns:a14="http://schemas.microsoft.com/office/drawing/2010/main" val="0"/>
                              </a:ext>
                            </a:extLst>
                          </a:blip>
                          <a:srcRect l="33146" t="82120" r="33060" b="3914"/>
                          <a:stretch/>
                        </pic:blipFill>
                        <pic:spPr bwMode="auto">
                          <a:xfrm>
                            <a:off x="3736974" y="806450"/>
                            <a:ext cx="958850" cy="222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 name="Picture 141"/>
                          <pic:cNvPicPr>
                            <a:picLocks noChangeAspect="1"/>
                          </pic:cNvPicPr>
                        </pic:nvPicPr>
                        <pic:blipFill rotWithShape="1">
                          <a:blip r:embed="rId3" cstate="print">
                            <a:extLst>
                              <a:ext uri="{28A0092B-C50C-407E-A947-70E740481C1C}">
                                <a14:useLocalDpi xmlns:a14="http://schemas.microsoft.com/office/drawing/2010/main" val="0"/>
                              </a:ext>
                            </a:extLst>
                          </a:blip>
                          <a:srcRect l="23413" t="61267" r="40727" b="24469"/>
                          <a:stretch/>
                        </pic:blipFill>
                        <pic:spPr bwMode="auto">
                          <a:xfrm>
                            <a:off x="1676400" y="714375"/>
                            <a:ext cx="941705" cy="210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2" name="Picture 142"/>
                          <pic:cNvPicPr>
                            <a:picLocks noChangeAspect="1"/>
                          </pic:cNvPicPr>
                        </pic:nvPicPr>
                        <pic:blipFill rotWithShape="1">
                          <a:blip r:embed="rId3" cstate="print">
                            <a:extLst>
                              <a:ext uri="{28A0092B-C50C-407E-A947-70E740481C1C}">
                                <a14:useLocalDpi xmlns:a14="http://schemas.microsoft.com/office/drawing/2010/main" val="0"/>
                              </a:ext>
                            </a:extLst>
                          </a:blip>
                          <a:srcRect l="59273" t="64010" r="22817" b="23592"/>
                          <a:stretch/>
                        </pic:blipFill>
                        <pic:spPr bwMode="auto">
                          <a:xfrm>
                            <a:off x="1885950" y="923925"/>
                            <a:ext cx="544195" cy="21209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BE831CB" id="Group 133" o:spid="_x0000_s1026" style="position:absolute;margin-left:452.8pt;margin-top:-43.6pt;width:7in;height:91.7pt;z-index:251677696;mso-position-horizontal:right;mso-position-horizontal-relative:margin" coordsize="64008,1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Bj2/8dox7f+O0Z9//AB6jPv8A+PUAGPb/AMdox7f+O0Z9/wDx6jPv/wCPUAGPb/x2jHt/47Rn&#10;3/8AHqM+/wD49QAY9v8Ax2jHt/47Rn3/APHqM+//AI9QAY9v/HaMe3/jtGff/wAeoz7/APj1ABj2&#10;/wDHaMe3/jtGff8A8eoz7/8Aj1ABj2/8dox7f+O0Z9//AB6jPv8A+PUAGPb/AMdox7f+O0Z9/wDx&#10;6jPv/wCPUAGPb/x2jHt/47Rn3/8AHqM+/wD49US3AMe3/jtGPb/x2jPv/wCPUZ9//HqQ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VoAY9v/HaMe3/AI7Rn3/8eoz7/wDj1ABj2/8AHaMe3/jtGff/AMeoz7/+PUAGPb/x2jHt/wCO&#10;0Z9//HqM+/8A49QAY9v/AB2jHt/47Rn3/wDHqM+//j1ABj2/8dox7f8AjtGff/x6jPv/AOPUAGPb&#10;/wAdox7f+O0Z9/8Ax6jPv/49QAY9v/HaMe3/AI7Rn3/8eoz7/wDj1ABj2/8AHaMe3/jtGff/AMeo&#10;z7/+PUAGPb/x2jHt/wCO0Z9//HqM+/8A49QAY9v/AB2jHt/47Rn3/wDHqM+//j1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jHt/47Rn3/wDHqM+//j1ABj2/8dox7f8AjtGff/x6jPv/AOPUAGPb/wAdox7f+O0Z9/8A&#10;x6jPv/49QAY9v/HaMe3/AI7Rn3/8eoz7/wDj1ABj2/8AHaMe3/jtGff/AMeoz7/+PUAGPb/x2jHt&#10;/wCO0Z9//HqM+/8A49QAY9v/AB2jHt/47Rn3/wDHqM+//j1ABj2/8dox7f8AjtGff/x6jPv/AOPU&#10;AGPb/wAdox7f+O0Z9/8Ax6jPv/49QA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UAGPb/wAdox7f+O0Z9/8Ax6jPv/49US3AMe3/AI7Rj2/8doz7/wDj1Gff/wAep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UAGPb/wAdox7f+O0Z9/8Ax6jPv/49QAY9v/HaMe3/AI7Rn3/8eoz7/wDj1ABj2/8AHaMe3/jt&#10;Gff/AMeoz7/+PUAGPb/x2jHt/wCO0Z9//HqM+/8A49QAY9v/AB2jHt/47Rn3/wDHqM+//j1ABj2/&#10;8dox7f8AjtGff/x6jPv/AOPUAGPb/wAdox7f+O0Z9/8Ax6jPv/49WgBj2/8AHaMe3/jtGff/AMeo&#10;z7/+PUAGPb/x2jHt/wCO0Z9//HqM+/8A49QAY9v/AB2jHt/47Rn3/wDHqM+//j1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jHt/47Rn3/wDHqM+//j1ABj2/8dox7f8AjtGff/x6jPv/AOPUAGPb/wAdox7f+O0Z9/8A&#10;x6jPv/49QAY9v/HaMe3/AI7Rn3/8eoz7/wDj1ABj2/8AHaMe3/jtGff/AMeoz7/+PUAGPb/x2jHt&#10;/wCO0Z9//HqM+/8A49QAY9v/AB2jHt/47Rn3/wDHqM+//j1ABj2/8dox7f8AjtGff/x6jPv/AOPU&#10;AGPb/wAdox7f+O0Z9/8Ax6jPv/49QA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UAGPb/wAdox7f+O0Z9/8Ax6jPv/49QAY9v/HaMe3/AI7Rn3/8eoz7/wDj1ABj2/8AHaMe3/jt&#10;Gff/AMeoz7/+PUAGPb/x2jHt/wCO0Z9//HqM+/8A49QAY9v/AB2jHt/47Rn3/wDHqM+//j1ABj2/&#10;8dox7f8AjtGff/x6jPv/AOPUAGPb/wAdox7f+O0Z9/8Ax6jPv/49QAY9v/HaMe3/AI7Rn3/8eoz7&#10;/wDj1RLcAx7f+O0Y9v8Ax2jPv/49Rn3/APHqQB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WgBj2/8dox7f+O0Z9//AB6jPv8A+PUA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top:6715;width:64008;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">
                <v:imagedata r:id="rId4" o:title="" croptop="39845f" cropbottom="23538f"/>
              </v:shape>
              <v:group id="Group 138" o:spid="_x0000_s1028" style="position:absolute;left:16764;width:30194;height:11398" coordorigin="16764,-25" coordsize="30194,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139" o:spid="_x0000_s1029" type="#_x0000_t75" style="position:absolute;left:26654;top:-25;width:10761;height:1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">
                  <v:imagedata r:id="rId4" o:title="" cropbottom="24520f" cropleft="21986f" cropright="21730f"/>
                </v:shape>
                <v:shape id="Picture 140" o:spid="_x0000_s1030" type="#_x0000_t75" style="position:absolute;left:37369;top:8064;width:9589;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">
                  <v:imagedata r:id="rId5" o:title="" croptop="53818f" cropbottom="2565f" cropleft="21723f" cropright="21666f"/>
                </v:shape>
                <v:shape id="Picture 141" o:spid="_x0000_s1031" type="#_x0000_t75" style="position:absolute;left:16764;top:7143;width:941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">
                  <v:imagedata r:id="rId6" o:title="" croptop="40152f" cropbottom="16036f" cropleft="15344f" cropright="26691f"/>
                </v:shape>
                <v:shape id="Picture 142" o:spid="_x0000_s1032" type="#_x0000_t75" style="position:absolute;left:18859;top:9239;width:5442;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">
                  <v:imagedata r:id="rId6" o:title="" croptop="41950f" cropbottom="15461f" cropleft="38845f" cropright="14953f"/>
                </v:shape>
              </v:group>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0228" w14:textId="6E42EFF4" w:rsidR="00B96F25" w:rsidRDefault="001B6F4F">
    <w:pPr>
      <w:pStyle w:val="Footer"/>
    </w:pPr>
    <w:r>
      <w:rPr>
        <w:noProof/>
      </w:rPr>
      <mc:AlternateContent>
        <mc:Choice Requires="wpg">
          <w:drawing>
            <wp:anchor distT="0" distB="0" distL="114300" distR="114300" simplePos="0" relativeHeight="251675648" behindDoc="0" locked="0" layoutInCell="1" allowOverlap="1" wp14:anchorId="18FC437A" wp14:editId="42324885">
              <wp:simplePos x="0" y="0"/>
              <wp:positionH relativeFrom="column">
                <wp:posOffset>0</wp:posOffset>
              </wp:positionH>
              <wp:positionV relativeFrom="paragraph">
                <wp:posOffset>-571817</wp:posOffset>
              </wp:positionV>
              <wp:extent cx="6400800" cy="1164907"/>
              <wp:effectExtent l="0" t="0" r="0" b="0"/>
              <wp:wrapNone/>
              <wp:docPr id="132" name="Group 132"/>
              <wp:cNvGraphicFramePr/>
              <a:graphic xmlns:a="http://schemas.openxmlformats.org/drawingml/2006/main">
                <a:graphicData uri="http://schemas.microsoft.com/office/word/2010/wordprocessingGroup">
                  <wpg:wgp>
                    <wpg:cNvGrpSpPr/>
                    <wpg:grpSpPr>
                      <a:xfrm>
                        <a:off x="0" y="0"/>
                        <a:ext cx="6400800" cy="1164907"/>
                        <a:chOff x="0" y="0"/>
                        <a:chExt cx="6400800" cy="1164907"/>
                      </a:xfrm>
                    </wpg:grpSpPr>
                    <pic:pic xmlns:pic="http://schemas.openxmlformats.org/drawingml/2006/picture">
                      <pic:nvPicPr>
                        <pic:cNvPr id="130" name="Picture 130"/>
                        <pic:cNvPicPr>
                          <a:picLocks noChangeAspect="1"/>
                        </pic:cNvPicPr>
                      </pic:nvPicPr>
                      <pic:blipFill rotWithShape="1">
                        <a:blip r:embed="rId1" cstate="print">
                          <a:extLst>
                            <a:ext uri="{28A0092B-C50C-407E-A947-70E740481C1C}">
                              <a14:useLocalDpi xmlns:a14="http://schemas.microsoft.com/office/drawing/2010/main" val="0"/>
                            </a:ext>
                          </a:extLst>
                        </a:blip>
                        <a:srcRect t="60798" b="35916"/>
                        <a:stretch/>
                      </pic:blipFill>
                      <pic:spPr bwMode="auto">
                        <a:xfrm>
                          <a:off x="0" y="671512"/>
                          <a:ext cx="6400800" cy="493395"/>
                        </a:xfrm>
                        <a:prstGeom prst="rect">
                          <a:avLst/>
                        </a:prstGeom>
                        <a:noFill/>
                        <a:ln>
                          <a:noFill/>
                        </a:ln>
                        <a:extLst>
                          <a:ext uri="{53640926-AAD7-44D8-BBD7-CCE9431645EC}">
                            <a14:shadowObscured xmlns:a14="http://schemas.microsoft.com/office/drawing/2010/main"/>
                          </a:ext>
                        </a:extLst>
                      </pic:spPr>
                    </pic:pic>
                    <wpg:grpSp>
                      <wpg:cNvPr id="18" name="Group 18"/>
                      <wpg:cNvGrpSpPr/>
                      <wpg:grpSpPr>
                        <a:xfrm>
                          <a:off x="1676400" y="0"/>
                          <a:ext cx="3019424" cy="1139825"/>
                          <a:chOff x="1676400" y="-2576"/>
                          <a:chExt cx="3019424" cy="1139825"/>
                        </a:xfrm>
                      </wpg:grpSpPr>
                      <pic:pic xmlns:pic="http://schemas.openxmlformats.org/drawingml/2006/picture">
                        <pic:nvPicPr>
                          <pic:cNvPr id="1"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33548" r="33158" b="37415"/>
                          <a:stretch/>
                        </pic:blipFill>
                        <pic:spPr bwMode="auto">
                          <a:xfrm>
                            <a:off x="2665498" y="-2576"/>
                            <a:ext cx="1076093" cy="1139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l="33146" t="82120" r="33060" b="3914"/>
                          <a:stretch/>
                        </pic:blipFill>
                        <pic:spPr bwMode="auto">
                          <a:xfrm>
                            <a:off x="3736974" y="806450"/>
                            <a:ext cx="958850" cy="222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3" cstate="print">
                            <a:extLst>
                              <a:ext uri="{28A0092B-C50C-407E-A947-70E740481C1C}">
                                <a14:useLocalDpi xmlns:a14="http://schemas.microsoft.com/office/drawing/2010/main" val="0"/>
                              </a:ext>
                            </a:extLst>
                          </a:blip>
                          <a:srcRect l="23413" t="61267" r="40727" b="24469"/>
                          <a:stretch/>
                        </pic:blipFill>
                        <pic:spPr bwMode="auto">
                          <a:xfrm>
                            <a:off x="1676400" y="714375"/>
                            <a:ext cx="941705" cy="210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3" cstate="print">
                            <a:extLst>
                              <a:ext uri="{28A0092B-C50C-407E-A947-70E740481C1C}">
                                <a14:useLocalDpi xmlns:a14="http://schemas.microsoft.com/office/drawing/2010/main" val="0"/>
                              </a:ext>
                            </a:extLst>
                          </a:blip>
                          <a:srcRect l="59273" t="64010" r="22817" b="23592"/>
                          <a:stretch/>
                        </pic:blipFill>
                        <pic:spPr bwMode="auto">
                          <a:xfrm>
                            <a:off x="1885950" y="923925"/>
                            <a:ext cx="544195" cy="21209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650260A" id="Group 132" o:spid="_x0000_s1026" style="position:absolute;margin-left:0;margin-top:-45pt;width:7in;height:91.7pt;z-index:251675648" coordsize="64008,1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QeRjNAHxb/AMF3Zni/YmtlUfe8daeP/IdxX4z5&#10;9/8Ax6v2d/4Lq2L3X7DTXStxZ+MNPmb3GJU/DlxX4x8+9fvnhr/yTr/xy/KJ+J+IH/I+X+CP5yEz&#10;7/8Aj1Gff/x6l596Ofev0A+HE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jHt/47Rn3/wDHqM+//j1ABj2/8dox7f8AjtGff/x6jPv/AOPUAGPb/wAdox7f+O0Z9/8A&#10;x6jPv/49QAY9v/HaMe3/AI7Rn3/8eoz7/wDj1ABj2/8AHaMe3/jtGff/AMeoz7/+PUAGPb/x2jHt&#10;/wCO0Z9//HqM+/8A49QAY9v/AB2jHt/47Rn3/wDHqM+//j1ABj2/8dox7f8AjtGff/x6jPv/AOPU&#10;AGPb/wAdox7f+O0Z9/8Ax6jPv/49QA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RLcAx7f8AjtGPb/x2jPv/AOPUZ9//AB6kAY9v/HaMe3/j&#10;tGff/wAeoz7/APj1ABj2/wDHaMe3/jtGff8A8eoz7/8Aj1ABj2/8dox7f+O0Z9//AB6jPv8A+PUA&#10;GPb/AMdox7f+O0Z9/wDx6jPv/wCPUA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AGPb/wAdox7f+O0Z9/8Ax6jP&#10;v/49QAY9v/HaMe3/AI7Rn3/8eoz7/wDj1ABj2/8AHaMe3/jtGff/AMeoz7/+PUAGPb/x2jHt/wCO&#10;0Z9//HqM+/8A49QAY9v/AB2jHt/47Rn3/wDHqM+//j1ABj2/8dox7f8AjtGff/x6jPv/AOPUAGPb&#10;/wAdox7f+O0Z9/8Ax6jPv/49QAY9v/HaMe3/AI7Rn3/8eoz7/wDj1ABj2/8AHaMe3/jtGff/AMeo&#10;z7/+PUAGPb/x2jHt/wCO0Z9//HqM+/8A49QAY9v/AB2jHt/47Rn3/wDHqM+//j1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jHt/47Rn3/wDHqM+//j1ABj2/8dox7f8AjtGff/x6jPv/AOPUAGPb/wAdox7f+O0Z9/8A&#10;x6jPv/49QAY9v/HaMe3/AI7Rn3/8eoz7/wDj1ABj2/8AHaMe3/jtGff/AMeoz7/+PUAGPb/x2jHt&#10;/wCO0Z9//HqM+/8A49QAY9v/AB2jHt/47Rn3/wDHqM+//j1ABj2/8dox7f8AjtGff/x6jPv/AOPU&#10;AGPb/wAdox7f+O0Z9/8Ax6jPv/49QA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VEtwDHt/47Rj2/wDHaM+//j1Gff8A8epAGPb/AMdox7f+O0Z9/wDx6jPv/wCPU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AF596Ofekx7f8AjtGPb/x2gBefejn3pMe3/jtGPb/x2gBefejn3pMe&#10;3/jtGPb/AMdoAXn3o596THt/47Rj2/8AHaAF596Ofekx7f8AjtGPb/x2gBefejn3pMe3/jtGPb/x&#10;2gBefejn3pMe3/jtGPb/AMdoAXn3o596THt/47Rj2/8AHaAF596Ofekx7f8AjtGPb/x2gBefejn3&#10;pMe3/jtGPb/x2gBefejn3pMe3/jtGPb/AMdqJbgLz70c+9Jj2/8AHaMe3/jtI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Me3/jtGff8A8eoz7/8Aj1ABj2/8dox7f+O0Z9//AB6jPv8A+PUAGPb/&#10;AMdox7f+O0Z9/wDx6jPv/wCPUAGPb/x2jHt/47Rn3/8AHqM+/wD49QAY9v8Ax2jHt/47Rn3/APHq&#10;M+//AI9QAY9v/HaMe3/jtGff/wAeoz7/APj1AB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style="position:absolute;top:6715;width:64008;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">
                <v:imagedata r:id="rId4" o:title="" croptop="39845f" cropbottom="23538f"/>
              </v:shape>
              <v:group id="Group 18" o:spid="_x0000_s1028" style="position:absolute;left:16764;width:30194;height:11398" coordorigin="16764,-25" coordsize="30194,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 o:spid="_x0000_s1029" type="#_x0000_t75" style="position:absolute;left:26654;top:-25;width:10761;height:1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">
                  <v:imagedata r:id="rId4" o:title="" cropbottom="24520f" cropleft="21986f" cropright="21730f"/>
                </v:shape>
                <v:shape id="Picture 4" o:spid="_x0000_s1030" type="#_x0000_t75" style="position:absolute;left:37369;top:8064;width:9589;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">
                  <v:imagedata r:id="rId5" o:title="" croptop="53818f" cropbottom="2565f" cropleft="21723f" cropright="21666f"/>
                </v:shape>
                <v:shape id="Picture 2" o:spid="_x0000_s1031" type="#_x0000_t75" style="position:absolute;left:16764;top:7143;width:941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">
                  <v:imagedata r:id="rId6" o:title="" croptop="40152f" cropbottom="16036f" cropleft="15344f" cropright="26691f"/>
                </v:shape>
                <v:shape id="Picture 5" o:spid="_x0000_s1032" type="#_x0000_t75" style="position:absolute;left:18859;top:9239;width:5442;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">
                  <v:imagedata r:id="rId6" o:title="" croptop="41950f" cropbottom="15461f" cropleft="38845f" cropright="14953f"/>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D23A6" w14:textId="77777777" w:rsidR="008F3970" w:rsidRDefault="008F3970" w:rsidP="00CD543F">
      <w:r>
        <w:separator/>
      </w:r>
    </w:p>
  </w:footnote>
  <w:footnote w:type="continuationSeparator" w:id="0">
    <w:p w14:paraId="597267FC" w14:textId="77777777" w:rsidR="008F3970" w:rsidRDefault="008F3970" w:rsidP="00CD5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75FCD"/>
    <w:multiLevelType w:val="hybridMultilevel"/>
    <w:tmpl w:val="C826060C"/>
    <w:lvl w:ilvl="0" w:tplc="AA48039A">
      <w:start w:val="1"/>
      <w:numFmt w:val="decimal"/>
      <w:lvlText w:val="%1."/>
      <w:lvlJc w:val="left"/>
      <w:pPr>
        <w:ind w:left="360" w:hanging="360"/>
      </w:pPr>
      <w:rPr>
        <w:rFonts w:hint="default"/>
        <w:color w:val="0076B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A3AE9"/>
    <w:multiLevelType w:val="multilevel"/>
    <w:tmpl w:val="D1B837BC"/>
    <w:lvl w:ilvl="0">
      <w:start w:val="1"/>
      <w:numFmt w:val="decimal"/>
      <w:pStyle w:val="Brandednumberlist"/>
      <w:lvlText w:val="%1."/>
      <w:lvlJc w:val="left"/>
      <w:pPr>
        <w:ind w:left="360" w:hanging="360"/>
      </w:pPr>
      <w:rPr>
        <w:rFonts w:ascii="Arial" w:hAnsi="Arial" w:hint="default"/>
        <w:b w:val="0"/>
        <w:i w:val="0"/>
        <w:color w:val="0076BE" w:themeColor="accent1"/>
        <w:sz w:val="22"/>
      </w:rPr>
    </w:lvl>
    <w:lvl w:ilvl="1">
      <w:start w:val="1"/>
      <w:numFmt w:val="lowerLetter"/>
      <w:pStyle w:val="Brandednumberlist2"/>
      <w:lvlText w:val="%2."/>
      <w:lvlJc w:val="left"/>
      <w:pPr>
        <w:ind w:left="720" w:hanging="360"/>
      </w:pPr>
      <w:rPr>
        <w:rFonts w:ascii="Arial" w:hAnsi="Arial" w:hint="default"/>
        <w:b w:val="0"/>
        <w:i w:val="0"/>
        <w:color w:val="0076BE" w:themeColor="accent1"/>
        <w:sz w:val="22"/>
      </w:rPr>
    </w:lvl>
    <w:lvl w:ilvl="2">
      <w:start w:val="1"/>
      <w:numFmt w:val="lowerRoman"/>
      <w:pStyle w:val="Brandednumberlist3"/>
      <w:lvlText w:val="%3."/>
      <w:lvlJc w:val="left"/>
      <w:pPr>
        <w:ind w:left="1080" w:hanging="216"/>
      </w:pPr>
      <w:rPr>
        <w:rFonts w:ascii="Arial" w:hAnsi="Arial" w:hint="default"/>
        <w:b w:val="0"/>
        <w:i w:val="0"/>
        <w:color w:val="0076BE" w:themeColor="accen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9FB4539"/>
    <w:multiLevelType w:val="hybridMultilevel"/>
    <w:tmpl w:val="53E6FFF4"/>
    <w:lvl w:ilvl="0" w:tplc="0A9C68BC">
      <w:start w:val="1"/>
      <w:numFmt w:val="lowerLetter"/>
      <w:lvlText w:val="%1."/>
      <w:lvlJc w:val="left"/>
      <w:pPr>
        <w:ind w:left="990" w:hanging="360"/>
      </w:pPr>
      <w:rPr>
        <w:rFonts w:hint="default"/>
        <w:color w:val="0076BE"/>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35FE110C"/>
    <w:multiLevelType w:val="hybridMultilevel"/>
    <w:tmpl w:val="969C6242"/>
    <w:lvl w:ilvl="0" w:tplc="DF10E9A6">
      <w:start w:val="1"/>
      <w:numFmt w:val="lowerRoman"/>
      <w:lvlText w:val="%1."/>
      <w:lvlJc w:val="right"/>
      <w:pPr>
        <w:ind w:left="1080" w:hanging="360"/>
      </w:pPr>
      <w:rPr>
        <w:rFonts w:hint="default"/>
        <w:color w:val="0076BE" w:themeColor="accen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36F3715"/>
    <w:multiLevelType w:val="hybridMultilevel"/>
    <w:tmpl w:val="03982142"/>
    <w:lvl w:ilvl="0" w:tplc="3A4240F4">
      <w:start w:val="1"/>
      <w:numFmt w:val="bullet"/>
      <w:pStyle w:val="Brandedbulletlist"/>
      <w:lvlText w:val=""/>
      <w:lvlJc w:val="left"/>
      <w:pPr>
        <w:ind w:left="360" w:hanging="360"/>
      </w:pPr>
      <w:rPr>
        <w:rFonts w:ascii="Symbol" w:hAnsi="Symbol" w:cs="Symbol" w:hint="default"/>
        <w:color w:val="0076BE" w:themeColor="accent1"/>
        <w:sz w:val="24"/>
      </w:rPr>
    </w:lvl>
    <w:lvl w:ilvl="1" w:tplc="45DC86EC">
      <w:start w:val="1"/>
      <w:numFmt w:val="bullet"/>
      <w:pStyle w:val="Brandedbulletlist2"/>
      <w:lvlText w:val=""/>
      <w:lvlJc w:val="left"/>
      <w:pPr>
        <w:ind w:left="1080" w:hanging="360"/>
      </w:pPr>
      <w:rPr>
        <w:rFonts w:ascii="Wingdings" w:hAnsi="Wingdings" w:cs="Wingdings" w:hint="default"/>
        <w:color w:val="0076BE" w:themeColor="accent1"/>
        <w:sz w:val="20"/>
      </w:rPr>
    </w:lvl>
    <w:lvl w:ilvl="2" w:tplc="9746F234">
      <w:start w:val="1"/>
      <w:numFmt w:val="bullet"/>
      <w:pStyle w:val="Brandedbulletlist3"/>
      <w:lvlText w:val="‒"/>
      <w:lvlJc w:val="left"/>
      <w:pPr>
        <w:ind w:left="1800" w:hanging="360"/>
      </w:pPr>
      <w:rPr>
        <w:rFonts w:ascii="Arial" w:hAnsi="Arial" w:cs="Arial" w:hint="default"/>
        <w:color w:val="0076BE" w:themeColor="accent1"/>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5DB677B"/>
    <w:multiLevelType w:val="multilevel"/>
    <w:tmpl w:val="F4900368"/>
    <w:lvl w:ilvl="0">
      <w:start w:val="1"/>
      <w:numFmt w:val="decimal"/>
      <w:lvlText w:val="%1."/>
      <w:lvlJc w:val="left"/>
      <w:pPr>
        <w:ind w:left="360" w:hanging="360"/>
      </w:pPr>
      <w:rPr>
        <w:rFonts w:ascii="Arial" w:hAnsi="Arial" w:hint="default"/>
        <w:b w:val="0"/>
        <w:i w:val="0"/>
        <w:color w:val="0076BE" w:themeColor="accent1"/>
        <w:sz w:val="22"/>
      </w:rPr>
    </w:lvl>
    <w:lvl w:ilvl="1">
      <w:start w:val="1"/>
      <w:numFmt w:val="lowerLetter"/>
      <w:lvlText w:val="%2."/>
      <w:lvlJc w:val="left"/>
      <w:pPr>
        <w:tabs>
          <w:tab w:val="num" w:pos="576"/>
        </w:tabs>
        <w:ind w:left="864" w:hanging="432"/>
      </w:pPr>
      <w:rPr>
        <w:rFonts w:ascii="Arial" w:hAnsi="Arial" w:hint="default"/>
        <w:b w:val="0"/>
        <w:i w:val="0"/>
        <w:color w:val="0076BE" w:themeColor="accent1"/>
        <w:sz w:val="22"/>
      </w:rPr>
    </w:lvl>
    <w:lvl w:ilvl="2">
      <w:start w:val="1"/>
      <w:numFmt w:val="lowerRoman"/>
      <w:lvlText w:val="%3."/>
      <w:lvlJc w:val="right"/>
      <w:pPr>
        <w:ind w:left="1166" w:hanging="86"/>
      </w:pPr>
      <w:rPr>
        <w:rFonts w:ascii="Arial" w:hAnsi="Arial" w:hint="default"/>
        <w:b w:val="0"/>
        <w:i w:val="0"/>
        <w:color w:val="0076BE" w:themeColor="accen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FE51AA0"/>
    <w:multiLevelType w:val="hybridMultilevel"/>
    <w:tmpl w:val="9C3E8BA2"/>
    <w:lvl w:ilvl="0" w:tplc="C1BE0FF6">
      <w:start w:val="1"/>
      <w:numFmt w:val="lowerRoman"/>
      <w:lvlText w:val="%1."/>
      <w:lvlJc w:val="right"/>
      <w:pPr>
        <w:ind w:left="2016" w:hanging="360"/>
      </w:pPr>
      <w:rPr>
        <w:rFonts w:hint="default"/>
        <w:color w:val="0076BE"/>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67FA39FD"/>
    <w:multiLevelType w:val="multilevel"/>
    <w:tmpl w:val="471A0308"/>
    <w:styleLink w:val="BrandedNumberList0"/>
    <w:lvl w:ilvl="0">
      <w:start w:val="1"/>
      <w:numFmt w:val="decimal"/>
      <w:lvlText w:val="%1."/>
      <w:lvlJc w:val="left"/>
      <w:pPr>
        <w:ind w:left="360" w:hanging="360"/>
      </w:pPr>
      <w:rPr>
        <w:rFonts w:ascii="Arial" w:hAnsi="Arial" w:hint="default"/>
        <w:b w:val="0"/>
        <w:i w:val="0"/>
        <w:color w:val="0076BE" w:themeColor="accent1"/>
        <w:sz w:val="22"/>
      </w:rPr>
    </w:lvl>
    <w:lvl w:ilvl="1">
      <w:start w:val="1"/>
      <w:numFmt w:val="lowerLetter"/>
      <w:lvlText w:val="%2."/>
      <w:lvlJc w:val="left"/>
      <w:pPr>
        <w:ind w:left="720" w:hanging="360"/>
      </w:pPr>
      <w:rPr>
        <w:rFonts w:ascii="Arial" w:hAnsi="Arial" w:hint="default"/>
        <w:b w:val="0"/>
        <w:i w:val="0"/>
        <w:color w:val="0076BE" w:themeColor="accent1"/>
        <w:sz w:val="22"/>
      </w:rPr>
    </w:lvl>
    <w:lvl w:ilvl="2">
      <w:start w:val="1"/>
      <w:numFmt w:val="lowerRoman"/>
      <w:lvlText w:val="%3."/>
      <w:lvlJc w:val="right"/>
      <w:pPr>
        <w:ind w:left="1080" w:hanging="216"/>
      </w:pPr>
      <w:rPr>
        <w:rFonts w:ascii="Arial" w:hAnsi="Arial" w:hint="default"/>
        <w:b w:val="0"/>
        <w:i w:val="0"/>
        <w:color w:val="0076BE" w:themeColor="accen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E255486"/>
    <w:multiLevelType w:val="multilevel"/>
    <w:tmpl w:val="471A0308"/>
    <w:numStyleLink w:val="BrandedNumberList0"/>
  </w:abstractNum>
  <w:abstractNum w:abstractNumId="9" w15:restartNumberingAfterBreak="0">
    <w:nsid w:val="6FC4026F"/>
    <w:multiLevelType w:val="hybridMultilevel"/>
    <w:tmpl w:val="F898A444"/>
    <w:lvl w:ilvl="0" w:tplc="2D8E0B40">
      <w:start w:val="1"/>
      <w:numFmt w:val="bullet"/>
      <w:lvlText w:val="‒"/>
      <w:lvlJc w:val="left"/>
      <w:pPr>
        <w:ind w:left="2160" w:hanging="360"/>
      </w:pPr>
      <w:rPr>
        <w:rFonts w:ascii="Arial" w:hAnsi="Arial" w:cs="Arial" w:hint="default"/>
        <w:color w:val="0073C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6917CFC"/>
    <w:multiLevelType w:val="hybridMultilevel"/>
    <w:tmpl w:val="0130FB20"/>
    <w:lvl w:ilvl="0" w:tplc="16425F92">
      <w:start w:val="1"/>
      <w:numFmt w:val="lowerLetter"/>
      <w:lvlText w:val="%1."/>
      <w:lvlJc w:val="left"/>
      <w:pPr>
        <w:ind w:left="1944" w:hanging="360"/>
      </w:pPr>
      <w:rPr>
        <w:rFonts w:hint="default"/>
        <w:color w:val="0076BE"/>
      </w:rPr>
    </w:lvl>
    <w:lvl w:ilvl="1" w:tplc="04090019">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11" w15:restartNumberingAfterBreak="0">
    <w:nsid w:val="76BD0FF9"/>
    <w:multiLevelType w:val="multilevel"/>
    <w:tmpl w:val="D372605A"/>
    <w:lvl w:ilvl="0">
      <w:start w:val="1"/>
      <w:numFmt w:val="decimal"/>
      <w:lvlText w:val="%1."/>
      <w:lvlJc w:val="left"/>
      <w:pPr>
        <w:ind w:left="288" w:hanging="288"/>
      </w:pPr>
      <w:rPr>
        <w:rFonts w:hint="default"/>
        <w:color w:val="0076BE" w:themeColor="accent1"/>
      </w:rPr>
    </w:lvl>
    <w:lvl w:ilvl="1">
      <w:start w:val="1"/>
      <w:numFmt w:val="lowerLetter"/>
      <w:lvlText w:val="%2."/>
      <w:lvlJc w:val="left"/>
      <w:pPr>
        <w:ind w:left="288" w:firstLine="0"/>
      </w:pPr>
      <w:rPr>
        <w:rFonts w:hint="default"/>
      </w:rPr>
    </w:lvl>
    <w:lvl w:ilvl="2">
      <w:start w:val="1"/>
      <w:numFmt w:val="lowerRoman"/>
      <w:lvlText w:val="%3."/>
      <w:lvlJc w:val="right"/>
      <w:pPr>
        <w:ind w:left="288" w:firstLine="28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846EA8"/>
    <w:multiLevelType w:val="hybridMultilevel"/>
    <w:tmpl w:val="3BEC243A"/>
    <w:lvl w:ilvl="0" w:tplc="1DA23A66">
      <w:start w:val="1"/>
      <w:numFmt w:val="bullet"/>
      <w:lvlText w:val=""/>
      <w:lvlJc w:val="left"/>
      <w:pPr>
        <w:ind w:left="864" w:hanging="360"/>
      </w:pPr>
      <w:rPr>
        <w:rFonts w:ascii="Wingdings" w:hAnsi="Wingdings" w:cs="Wingdings" w:hint="default"/>
        <w:color w:val="0073CF"/>
        <w:sz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12"/>
  </w:num>
  <w:num w:numId="9">
    <w:abstractNumId w:val="9"/>
  </w:num>
  <w:num w:numId="10">
    <w:abstractNumId w:val="4"/>
  </w:num>
  <w:num w:numId="11">
    <w:abstractNumId w:val="12"/>
  </w:num>
  <w:num w:numId="12">
    <w:abstractNumId w:val="9"/>
  </w:num>
  <w:num w:numId="13">
    <w:abstractNumId w:val="4"/>
  </w:num>
  <w:num w:numId="14">
    <w:abstractNumId w:val="4"/>
  </w:num>
  <w:num w:numId="15">
    <w:abstractNumId w:val="4"/>
  </w:num>
  <w:num w:numId="16">
    <w:abstractNumId w:val="11"/>
  </w:num>
  <w:num w:numId="17">
    <w:abstractNumId w:val="10"/>
  </w:num>
  <w:num w:numId="18">
    <w:abstractNumId w:val="3"/>
  </w:num>
  <w:num w:numId="19">
    <w:abstractNumId w:val="4"/>
  </w:num>
  <w:num w:numId="20">
    <w:abstractNumId w:val="4"/>
  </w:num>
  <w:num w:numId="21">
    <w:abstractNumId w:val="4"/>
  </w:num>
  <w:num w:numId="22">
    <w:abstractNumId w:val="11"/>
  </w:num>
  <w:num w:numId="23">
    <w:abstractNumId w:val="10"/>
  </w:num>
  <w:num w:numId="24">
    <w:abstractNumId w:val="3"/>
  </w:num>
  <w:num w:numId="25">
    <w:abstractNumId w:val="0"/>
  </w:num>
  <w:num w:numId="26">
    <w:abstractNumId w:val="2"/>
  </w:num>
  <w:num w:numId="27">
    <w:abstractNumId w:val="6"/>
  </w:num>
  <w:num w:numId="28">
    <w:abstractNumId w:val="1"/>
  </w:num>
  <w:num w:numId="29">
    <w:abstractNumId w:val="5"/>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MzK1MDEwBSILUyUdpeDU4uLM/DyQAqNaAHtDaCosAAAA"/>
  </w:docVars>
  <w:rsids>
    <w:rsidRoot w:val="003E7ACA"/>
    <w:rsid w:val="00014298"/>
    <w:rsid w:val="00036B70"/>
    <w:rsid w:val="00045DA7"/>
    <w:rsid w:val="000C2781"/>
    <w:rsid w:val="000F03B8"/>
    <w:rsid w:val="001032C9"/>
    <w:rsid w:val="001108F4"/>
    <w:rsid w:val="00127AB8"/>
    <w:rsid w:val="00142327"/>
    <w:rsid w:val="00194742"/>
    <w:rsid w:val="00194B05"/>
    <w:rsid w:val="001A3EAD"/>
    <w:rsid w:val="001B6F4F"/>
    <w:rsid w:val="001C57B0"/>
    <w:rsid w:val="001C70E2"/>
    <w:rsid w:val="001D4724"/>
    <w:rsid w:val="001F486A"/>
    <w:rsid w:val="002331A0"/>
    <w:rsid w:val="002417CF"/>
    <w:rsid w:val="002431B7"/>
    <w:rsid w:val="0025437F"/>
    <w:rsid w:val="00264850"/>
    <w:rsid w:val="00287CCA"/>
    <w:rsid w:val="00291126"/>
    <w:rsid w:val="00291437"/>
    <w:rsid w:val="002A2CEA"/>
    <w:rsid w:val="002A4358"/>
    <w:rsid w:val="002B371C"/>
    <w:rsid w:val="002C4463"/>
    <w:rsid w:val="002F68DD"/>
    <w:rsid w:val="00322F56"/>
    <w:rsid w:val="003410B6"/>
    <w:rsid w:val="00361025"/>
    <w:rsid w:val="00362F11"/>
    <w:rsid w:val="00375294"/>
    <w:rsid w:val="00386C73"/>
    <w:rsid w:val="003A582E"/>
    <w:rsid w:val="003A6C64"/>
    <w:rsid w:val="003B34F5"/>
    <w:rsid w:val="003B3AD1"/>
    <w:rsid w:val="003C0561"/>
    <w:rsid w:val="003C09C0"/>
    <w:rsid w:val="003C42DB"/>
    <w:rsid w:val="003D03F4"/>
    <w:rsid w:val="003D21F5"/>
    <w:rsid w:val="003D46FC"/>
    <w:rsid w:val="003D4AF4"/>
    <w:rsid w:val="003D7198"/>
    <w:rsid w:val="003E7ACA"/>
    <w:rsid w:val="003F03B4"/>
    <w:rsid w:val="003F1D0D"/>
    <w:rsid w:val="003F2F89"/>
    <w:rsid w:val="003F63E9"/>
    <w:rsid w:val="00403B79"/>
    <w:rsid w:val="00405506"/>
    <w:rsid w:val="0040572E"/>
    <w:rsid w:val="00410028"/>
    <w:rsid w:val="00411165"/>
    <w:rsid w:val="0041157E"/>
    <w:rsid w:val="004178CD"/>
    <w:rsid w:val="00424146"/>
    <w:rsid w:val="00434B7E"/>
    <w:rsid w:val="0046042C"/>
    <w:rsid w:val="00463878"/>
    <w:rsid w:val="004735A0"/>
    <w:rsid w:val="004835A6"/>
    <w:rsid w:val="004A2077"/>
    <w:rsid w:val="004B0C67"/>
    <w:rsid w:val="004E16D6"/>
    <w:rsid w:val="0050542E"/>
    <w:rsid w:val="005128D1"/>
    <w:rsid w:val="005156DD"/>
    <w:rsid w:val="005253A2"/>
    <w:rsid w:val="0053559D"/>
    <w:rsid w:val="00544C14"/>
    <w:rsid w:val="005571EF"/>
    <w:rsid w:val="00563E51"/>
    <w:rsid w:val="00567A47"/>
    <w:rsid w:val="00591B24"/>
    <w:rsid w:val="005925E4"/>
    <w:rsid w:val="00596307"/>
    <w:rsid w:val="005A1ACF"/>
    <w:rsid w:val="005D1CF5"/>
    <w:rsid w:val="005E3E23"/>
    <w:rsid w:val="005E59E1"/>
    <w:rsid w:val="005F51D1"/>
    <w:rsid w:val="005F642E"/>
    <w:rsid w:val="00610A40"/>
    <w:rsid w:val="00614091"/>
    <w:rsid w:val="006162EB"/>
    <w:rsid w:val="006227C8"/>
    <w:rsid w:val="00635C1B"/>
    <w:rsid w:val="006422C5"/>
    <w:rsid w:val="006477F9"/>
    <w:rsid w:val="00676251"/>
    <w:rsid w:val="006C2B74"/>
    <w:rsid w:val="006D0E2A"/>
    <w:rsid w:val="006E1603"/>
    <w:rsid w:val="006E4EAA"/>
    <w:rsid w:val="00703AF8"/>
    <w:rsid w:val="007520DD"/>
    <w:rsid w:val="007648B5"/>
    <w:rsid w:val="007814B0"/>
    <w:rsid w:val="007A1FC4"/>
    <w:rsid w:val="007A4ACB"/>
    <w:rsid w:val="007B0840"/>
    <w:rsid w:val="007C217A"/>
    <w:rsid w:val="007F2570"/>
    <w:rsid w:val="007F3BD4"/>
    <w:rsid w:val="00827671"/>
    <w:rsid w:val="00856930"/>
    <w:rsid w:val="00881546"/>
    <w:rsid w:val="008B1390"/>
    <w:rsid w:val="008E0C34"/>
    <w:rsid w:val="008F3970"/>
    <w:rsid w:val="00900CFD"/>
    <w:rsid w:val="009060F1"/>
    <w:rsid w:val="00926547"/>
    <w:rsid w:val="009303F4"/>
    <w:rsid w:val="00945724"/>
    <w:rsid w:val="00945BAD"/>
    <w:rsid w:val="0095668F"/>
    <w:rsid w:val="009A25EF"/>
    <w:rsid w:val="009A37B4"/>
    <w:rsid w:val="009C18AA"/>
    <w:rsid w:val="009C2552"/>
    <w:rsid w:val="009D012D"/>
    <w:rsid w:val="00A0679A"/>
    <w:rsid w:val="00A73954"/>
    <w:rsid w:val="00A81899"/>
    <w:rsid w:val="00A859BA"/>
    <w:rsid w:val="00AB036A"/>
    <w:rsid w:val="00AC7DC6"/>
    <w:rsid w:val="00AD0EC0"/>
    <w:rsid w:val="00AD31F5"/>
    <w:rsid w:val="00B01EC1"/>
    <w:rsid w:val="00B44728"/>
    <w:rsid w:val="00B6306A"/>
    <w:rsid w:val="00B64947"/>
    <w:rsid w:val="00B73E46"/>
    <w:rsid w:val="00B8237F"/>
    <w:rsid w:val="00B93DE7"/>
    <w:rsid w:val="00B96F25"/>
    <w:rsid w:val="00BB5758"/>
    <w:rsid w:val="00BD5165"/>
    <w:rsid w:val="00BE10C6"/>
    <w:rsid w:val="00BE5B9C"/>
    <w:rsid w:val="00C05CDA"/>
    <w:rsid w:val="00C151D6"/>
    <w:rsid w:val="00C71035"/>
    <w:rsid w:val="00C776EE"/>
    <w:rsid w:val="00CA4F14"/>
    <w:rsid w:val="00CA6A1D"/>
    <w:rsid w:val="00CB5011"/>
    <w:rsid w:val="00CC3D4E"/>
    <w:rsid w:val="00CC4738"/>
    <w:rsid w:val="00CD543F"/>
    <w:rsid w:val="00D043DF"/>
    <w:rsid w:val="00D07CBA"/>
    <w:rsid w:val="00D35251"/>
    <w:rsid w:val="00D43697"/>
    <w:rsid w:val="00D44F7B"/>
    <w:rsid w:val="00D46B0B"/>
    <w:rsid w:val="00D540A9"/>
    <w:rsid w:val="00D57E15"/>
    <w:rsid w:val="00D632FD"/>
    <w:rsid w:val="00D84E3C"/>
    <w:rsid w:val="00DB3BCE"/>
    <w:rsid w:val="00DC0EEE"/>
    <w:rsid w:val="00DD03E0"/>
    <w:rsid w:val="00DD05CF"/>
    <w:rsid w:val="00DE09C2"/>
    <w:rsid w:val="00E023C2"/>
    <w:rsid w:val="00E04154"/>
    <w:rsid w:val="00E418BD"/>
    <w:rsid w:val="00E425E0"/>
    <w:rsid w:val="00E51D2C"/>
    <w:rsid w:val="00E54663"/>
    <w:rsid w:val="00E562CA"/>
    <w:rsid w:val="00E64C39"/>
    <w:rsid w:val="00E91972"/>
    <w:rsid w:val="00E92DD2"/>
    <w:rsid w:val="00E96D66"/>
    <w:rsid w:val="00EC01E8"/>
    <w:rsid w:val="00ED4E74"/>
    <w:rsid w:val="00EE3730"/>
    <w:rsid w:val="00EF69C7"/>
    <w:rsid w:val="00F102E6"/>
    <w:rsid w:val="00F231E0"/>
    <w:rsid w:val="00F27F7A"/>
    <w:rsid w:val="00F35C96"/>
    <w:rsid w:val="00F87A8D"/>
    <w:rsid w:val="00F937CD"/>
    <w:rsid w:val="00FC4D68"/>
    <w:rsid w:val="00FE25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D4795"/>
  <w15:docId w15:val="{2C86F177-5F2A-413E-B072-BB0214C2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11165"/>
    <w:pPr>
      <w:spacing w:after="0" w:line="240" w:lineRule="auto"/>
    </w:pPr>
    <w:rPr>
      <w:rFonts w:ascii="Arial" w:hAnsi="Arial" w:cs="Arial"/>
    </w:rPr>
  </w:style>
  <w:style w:type="paragraph" w:styleId="Heading1">
    <w:name w:val="heading 1"/>
    <w:basedOn w:val="Normal"/>
    <w:next w:val="Normal"/>
    <w:link w:val="Heading1Char"/>
    <w:uiPriority w:val="9"/>
    <w:rsid w:val="001A3EAD"/>
    <w:pPr>
      <w:spacing w:before="120" w:after="440"/>
      <w:outlineLvl w:val="0"/>
    </w:pPr>
    <w:rPr>
      <w:rFonts w:eastAsiaTheme="majorEastAsia"/>
      <w:bCs/>
      <w:color w:val="0076BE" w:themeColor="accent1"/>
      <w:sz w:val="36"/>
      <w:szCs w:val="36"/>
    </w:rPr>
  </w:style>
  <w:style w:type="paragraph" w:styleId="Heading2">
    <w:name w:val="heading 2"/>
    <w:basedOn w:val="BrandedHead02"/>
    <w:next w:val="Normal"/>
    <w:link w:val="Heading2Char"/>
    <w:uiPriority w:val="9"/>
    <w:unhideWhenUsed/>
    <w:rsid w:val="001A3EAD"/>
    <w:pPr>
      <w:outlineLvl w:val="1"/>
    </w:pPr>
  </w:style>
  <w:style w:type="paragraph" w:styleId="Heading3">
    <w:name w:val="heading 3"/>
    <w:basedOn w:val="Normal"/>
    <w:next w:val="Normal"/>
    <w:link w:val="Heading3Char"/>
    <w:uiPriority w:val="9"/>
    <w:unhideWhenUsed/>
    <w:rsid w:val="001A3EAD"/>
    <w:pPr>
      <w:keepNext/>
      <w:keepLines/>
      <w:spacing w:before="240" w:after="160"/>
      <w:outlineLvl w:val="2"/>
    </w:pPr>
    <w:rPr>
      <w:rFonts w:eastAsiaTheme="majorEastAsia"/>
      <w:bCs/>
      <w:color w:val="0076BE" w:themeColor="accent1"/>
      <w:sz w:val="24"/>
      <w:szCs w:val="36"/>
    </w:rPr>
  </w:style>
  <w:style w:type="paragraph" w:styleId="Heading4">
    <w:name w:val="heading 4"/>
    <w:basedOn w:val="Normal"/>
    <w:next w:val="Normal"/>
    <w:link w:val="Heading4Char"/>
    <w:uiPriority w:val="9"/>
    <w:unhideWhenUsed/>
    <w:rsid w:val="003C42DB"/>
    <w:pPr>
      <w:keepNext/>
      <w:keepLines/>
      <w:spacing w:before="240" w:after="160"/>
      <w:outlineLvl w:val="3"/>
    </w:pPr>
    <w:rPr>
      <w:rFonts w:eastAsiaTheme="majorEastAsia"/>
      <w:b/>
      <w:bCs/>
      <w:i/>
      <w:iCs/>
      <w:color w:val="565A5C"/>
      <w:szCs w:val="24"/>
    </w:rPr>
  </w:style>
  <w:style w:type="paragraph" w:styleId="Heading5">
    <w:name w:val="heading 5"/>
    <w:basedOn w:val="Normal"/>
    <w:next w:val="Normal"/>
    <w:link w:val="Heading5Char"/>
    <w:uiPriority w:val="9"/>
    <w:semiHidden/>
    <w:unhideWhenUsed/>
    <w:rsid w:val="00264850"/>
    <w:pPr>
      <w:keepNext/>
      <w:keepLines/>
      <w:spacing w:before="200"/>
      <w:outlineLvl w:val="4"/>
    </w:pPr>
    <w:rPr>
      <w:rFonts w:eastAsiaTheme="majorEastAs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andedbody">
    <w:name w:val="Branded_body"/>
    <w:qFormat/>
    <w:rsid w:val="003C42DB"/>
    <w:pPr>
      <w:tabs>
        <w:tab w:val="left" w:pos="288"/>
      </w:tabs>
      <w:spacing w:before="160" w:after="160" w:line="240" w:lineRule="auto"/>
    </w:pPr>
    <w:rPr>
      <w:rFonts w:ascii="Arial" w:hAnsi="Arial" w:cs="Arial"/>
    </w:rPr>
  </w:style>
  <w:style w:type="paragraph" w:customStyle="1" w:styleId="Brandedbulletlist">
    <w:name w:val="Branded_bullet_list"/>
    <w:basedOn w:val="ListParagraph"/>
    <w:qFormat/>
    <w:rsid w:val="00D540A9"/>
    <w:pPr>
      <w:numPr>
        <w:numId w:val="21"/>
      </w:numPr>
      <w:spacing w:before="80" w:after="80"/>
      <w:ind w:left="288" w:hanging="288"/>
      <w:contextualSpacing w:val="0"/>
    </w:pPr>
  </w:style>
  <w:style w:type="paragraph" w:styleId="ListParagraph">
    <w:name w:val="List Paragraph"/>
    <w:basedOn w:val="Normal"/>
    <w:uiPriority w:val="34"/>
    <w:rsid w:val="003C42DB"/>
    <w:pPr>
      <w:ind w:left="720"/>
      <w:contextualSpacing/>
    </w:pPr>
  </w:style>
  <w:style w:type="paragraph" w:customStyle="1" w:styleId="Brandedbulletlist2">
    <w:name w:val="Branded_bullet_list2"/>
    <w:basedOn w:val="Brandedbulletlist"/>
    <w:qFormat/>
    <w:rsid w:val="00D540A9"/>
    <w:pPr>
      <w:numPr>
        <w:ilvl w:val="1"/>
      </w:numPr>
      <w:ind w:left="576" w:hanging="288"/>
    </w:pPr>
  </w:style>
  <w:style w:type="paragraph" w:customStyle="1" w:styleId="Brandedbulletlist3">
    <w:name w:val="Branded_bullet_list3"/>
    <w:basedOn w:val="Brandedbulletlist"/>
    <w:qFormat/>
    <w:rsid w:val="00D540A9"/>
    <w:pPr>
      <w:numPr>
        <w:ilvl w:val="2"/>
      </w:numPr>
      <w:ind w:left="864" w:hanging="288"/>
    </w:pPr>
  </w:style>
  <w:style w:type="paragraph" w:customStyle="1" w:styleId="BrandedHead01">
    <w:name w:val="Branded_Head_01"/>
    <w:next w:val="Brandedbody"/>
    <w:qFormat/>
    <w:rsid w:val="001A3EAD"/>
    <w:pPr>
      <w:spacing w:before="120" w:after="440" w:line="240" w:lineRule="auto"/>
    </w:pPr>
    <w:rPr>
      <w:rFonts w:ascii="Arial" w:eastAsiaTheme="majorEastAsia" w:hAnsi="Arial" w:cs="Arial"/>
      <w:b/>
      <w:bCs/>
      <w:color w:val="0076BE" w:themeColor="accent1"/>
      <w:sz w:val="36"/>
      <w:szCs w:val="36"/>
    </w:rPr>
  </w:style>
  <w:style w:type="paragraph" w:customStyle="1" w:styleId="BrandedHead02">
    <w:name w:val="Branded_Head_02"/>
    <w:basedOn w:val="BrandedHead01"/>
    <w:next w:val="Brandedbody"/>
    <w:qFormat/>
    <w:rsid w:val="001A3EAD"/>
    <w:pPr>
      <w:keepNext/>
      <w:keepLines/>
      <w:tabs>
        <w:tab w:val="left" w:pos="288"/>
      </w:tabs>
      <w:spacing w:before="280" w:after="160"/>
    </w:pPr>
    <w:rPr>
      <w:sz w:val="24"/>
    </w:rPr>
  </w:style>
  <w:style w:type="paragraph" w:customStyle="1" w:styleId="BrandedHead03">
    <w:name w:val="Branded_Head_03"/>
    <w:basedOn w:val="BrandedHead02"/>
    <w:next w:val="Brandedbody"/>
    <w:qFormat/>
    <w:rsid w:val="009D012D"/>
    <w:rPr>
      <w:b w:val="0"/>
    </w:rPr>
  </w:style>
  <w:style w:type="paragraph" w:customStyle="1" w:styleId="BrandedHead04">
    <w:name w:val="Branded_Head_04"/>
    <w:basedOn w:val="BrandedHead03"/>
    <w:next w:val="Brandedbody"/>
    <w:qFormat/>
    <w:rsid w:val="003C42DB"/>
    <w:rPr>
      <w:b/>
      <w:i/>
      <w:iCs/>
      <w:color w:val="565A5C"/>
      <w:sz w:val="22"/>
      <w:szCs w:val="24"/>
    </w:rPr>
  </w:style>
  <w:style w:type="paragraph" w:customStyle="1" w:styleId="Brandednumberlist">
    <w:name w:val="Branded_number_list"/>
    <w:basedOn w:val="ListParagraph"/>
    <w:qFormat/>
    <w:rsid w:val="006C2B74"/>
    <w:pPr>
      <w:numPr>
        <w:numId w:val="28"/>
      </w:numPr>
      <w:ind w:left="270" w:hanging="270"/>
      <w:outlineLvl w:val="0"/>
    </w:pPr>
  </w:style>
  <w:style w:type="paragraph" w:customStyle="1" w:styleId="Brandednumberlist2">
    <w:name w:val="Branded_number_list2"/>
    <w:basedOn w:val="Brandednumberlist"/>
    <w:qFormat/>
    <w:rsid w:val="006C2B74"/>
    <w:pPr>
      <w:numPr>
        <w:ilvl w:val="1"/>
      </w:numPr>
      <w:ind w:left="540" w:hanging="270"/>
      <w:outlineLvl w:val="1"/>
    </w:pPr>
  </w:style>
  <w:style w:type="paragraph" w:customStyle="1" w:styleId="Brandednumberlist3">
    <w:name w:val="Branded_number_list3"/>
    <w:basedOn w:val="Brandednumberlist"/>
    <w:qFormat/>
    <w:rsid w:val="006C2B74"/>
    <w:pPr>
      <w:numPr>
        <w:ilvl w:val="2"/>
      </w:numPr>
      <w:ind w:left="810" w:hanging="261"/>
      <w:outlineLvl w:val="2"/>
    </w:pPr>
  </w:style>
  <w:style w:type="paragraph" w:customStyle="1" w:styleId="CalloutBoxbody">
    <w:name w:val="Callout Box body"/>
    <w:basedOn w:val="Normal"/>
    <w:rsid w:val="002331A0"/>
  </w:style>
  <w:style w:type="paragraph" w:customStyle="1" w:styleId="CalloutBoxhead">
    <w:name w:val="Callout Box head"/>
    <w:basedOn w:val="Normal"/>
    <w:rsid w:val="002331A0"/>
  </w:style>
  <w:style w:type="paragraph" w:styleId="Footer">
    <w:name w:val="footer"/>
    <w:basedOn w:val="Normal"/>
    <w:link w:val="FooterChar"/>
    <w:uiPriority w:val="99"/>
    <w:unhideWhenUsed/>
    <w:rsid w:val="003C42DB"/>
    <w:pPr>
      <w:tabs>
        <w:tab w:val="center" w:pos="4680"/>
        <w:tab w:val="right" w:pos="9360"/>
      </w:tabs>
    </w:pPr>
    <w:rPr>
      <w:color w:val="565A5C"/>
      <w:sz w:val="18"/>
      <w:szCs w:val="18"/>
    </w:rPr>
  </w:style>
  <w:style w:type="character" w:customStyle="1" w:styleId="FooterChar">
    <w:name w:val="Footer Char"/>
    <w:basedOn w:val="DefaultParagraphFont"/>
    <w:link w:val="Footer"/>
    <w:uiPriority w:val="99"/>
    <w:rsid w:val="003C42DB"/>
    <w:rPr>
      <w:rFonts w:ascii="Arial" w:hAnsi="Arial" w:cs="Arial"/>
      <w:color w:val="565A5C"/>
      <w:sz w:val="18"/>
      <w:szCs w:val="18"/>
    </w:rPr>
  </w:style>
  <w:style w:type="paragraph" w:styleId="Header">
    <w:name w:val="header"/>
    <w:basedOn w:val="Normal"/>
    <w:link w:val="HeaderChar"/>
    <w:uiPriority w:val="99"/>
    <w:unhideWhenUsed/>
    <w:rsid w:val="003C42DB"/>
    <w:pPr>
      <w:tabs>
        <w:tab w:val="center" w:pos="4680"/>
        <w:tab w:val="right" w:pos="9360"/>
      </w:tabs>
      <w:spacing w:after="240"/>
    </w:pPr>
    <w:rPr>
      <w:color w:val="565A5C"/>
      <w:sz w:val="16"/>
      <w:szCs w:val="18"/>
    </w:rPr>
  </w:style>
  <w:style w:type="character" w:customStyle="1" w:styleId="HeaderChar">
    <w:name w:val="Header Char"/>
    <w:basedOn w:val="DefaultParagraphFont"/>
    <w:link w:val="Header"/>
    <w:uiPriority w:val="99"/>
    <w:rsid w:val="003C42DB"/>
    <w:rPr>
      <w:rFonts w:ascii="Arial" w:hAnsi="Arial" w:cs="Arial"/>
      <w:color w:val="565A5C"/>
      <w:sz w:val="16"/>
      <w:szCs w:val="18"/>
    </w:rPr>
  </w:style>
  <w:style w:type="character" w:customStyle="1" w:styleId="Heading1Char">
    <w:name w:val="Heading 1 Char"/>
    <w:basedOn w:val="DefaultParagraphFont"/>
    <w:link w:val="Heading1"/>
    <w:uiPriority w:val="9"/>
    <w:rsid w:val="001A3EAD"/>
    <w:rPr>
      <w:rFonts w:ascii="Arial" w:eastAsiaTheme="majorEastAsia" w:hAnsi="Arial" w:cs="Arial"/>
      <w:bCs/>
      <w:color w:val="0076BE" w:themeColor="accent1"/>
      <w:sz w:val="36"/>
      <w:szCs w:val="36"/>
    </w:rPr>
  </w:style>
  <w:style w:type="character" w:customStyle="1" w:styleId="Heading2Char">
    <w:name w:val="Heading 2 Char"/>
    <w:basedOn w:val="DefaultParagraphFont"/>
    <w:link w:val="Heading2"/>
    <w:uiPriority w:val="9"/>
    <w:rsid w:val="001A3EAD"/>
    <w:rPr>
      <w:rFonts w:ascii="Arial" w:eastAsiaTheme="majorEastAsia" w:hAnsi="Arial" w:cs="Arial"/>
      <w:b/>
      <w:bCs/>
      <w:color w:val="0076BE" w:themeColor="accent1"/>
      <w:sz w:val="24"/>
      <w:szCs w:val="36"/>
    </w:rPr>
  </w:style>
  <w:style w:type="character" w:customStyle="1" w:styleId="Heading3Char">
    <w:name w:val="Heading 3 Char"/>
    <w:basedOn w:val="DefaultParagraphFont"/>
    <w:link w:val="Heading3"/>
    <w:uiPriority w:val="9"/>
    <w:rsid w:val="001A3EAD"/>
    <w:rPr>
      <w:rFonts w:ascii="Arial" w:eastAsiaTheme="majorEastAsia" w:hAnsi="Arial" w:cs="Arial"/>
      <w:bCs/>
      <w:color w:val="0076BE" w:themeColor="accent1"/>
      <w:sz w:val="24"/>
      <w:szCs w:val="36"/>
    </w:rPr>
  </w:style>
  <w:style w:type="character" w:customStyle="1" w:styleId="Heading4Char">
    <w:name w:val="Heading 4 Char"/>
    <w:basedOn w:val="DefaultParagraphFont"/>
    <w:link w:val="Heading4"/>
    <w:uiPriority w:val="9"/>
    <w:rsid w:val="00264850"/>
    <w:rPr>
      <w:rFonts w:ascii="Arial" w:eastAsiaTheme="majorEastAsia" w:hAnsi="Arial" w:cs="Arial"/>
      <w:b/>
      <w:bCs/>
      <w:i/>
      <w:iCs/>
      <w:color w:val="565A5C"/>
      <w:szCs w:val="24"/>
    </w:rPr>
  </w:style>
  <w:style w:type="character" w:customStyle="1" w:styleId="Heading5Char">
    <w:name w:val="Heading 5 Char"/>
    <w:basedOn w:val="DefaultParagraphFont"/>
    <w:link w:val="Heading5"/>
    <w:uiPriority w:val="9"/>
    <w:semiHidden/>
    <w:rsid w:val="00264850"/>
    <w:rPr>
      <w:rFonts w:ascii="Arial" w:eastAsiaTheme="majorEastAsia" w:hAnsi="Arial" w:cs="Arial"/>
      <w:sz w:val="20"/>
      <w:szCs w:val="20"/>
    </w:rPr>
  </w:style>
  <w:style w:type="paragraph" w:styleId="IntenseQuote">
    <w:name w:val="Intense Quote"/>
    <w:basedOn w:val="Normal"/>
    <w:next w:val="Normal"/>
    <w:link w:val="IntenseQuoteChar"/>
    <w:uiPriority w:val="30"/>
    <w:rsid w:val="001A3EAD"/>
    <w:pPr>
      <w:pBdr>
        <w:top w:val="single" w:sz="4" w:space="10" w:color="0076BE" w:themeColor="accent1"/>
        <w:bottom w:val="single" w:sz="4" w:space="10" w:color="0076BE" w:themeColor="accent1"/>
      </w:pBdr>
      <w:spacing w:before="360" w:after="360"/>
      <w:ind w:left="864" w:right="864"/>
      <w:jc w:val="center"/>
    </w:pPr>
    <w:rPr>
      <w:i/>
      <w:iCs/>
      <w:color w:val="0076BE"/>
    </w:rPr>
  </w:style>
  <w:style w:type="character" w:customStyle="1" w:styleId="IntenseQuoteChar">
    <w:name w:val="Intense Quote Char"/>
    <w:basedOn w:val="DefaultParagraphFont"/>
    <w:link w:val="IntenseQuote"/>
    <w:uiPriority w:val="30"/>
    <w:rsid w:val="001A3EAD"/>
    <w:rPr>
      <w:rFonts w:ascii="Arial" w:hAnsi="Arial" w:cs="Arial"/>
      <w:i/>
      <w:iCs/>
      <w:color w:val="0076BE"/>
      <w:sz w:val="20"/>
    </w:rPr>
  </w:style>
  <w:style w:type="character" w:styleId="IntenseReference">
    <w:name w:val="Intense Reference"/>
    <w:basedOn w:val="DefaultParagraphFont"/>
    <w:uiPriority w:val="32"/>
    <w:rsid w:val="001A3EAD"/>
    <w:rPr>
      <w:b/>
      <w:bCs/>
      <w:smallCaps/>
      <w:color w:val="0076BE"/>
      <w:spacing w:val="5"/>
    </w:rPr>
  </w:style>
  <w:style w:type="paragraph" w:customStyle="1" w:styleId="BrandedHead05">
    <w:name w:val="Branded_Head_05"/>
    <w:basedOn w:val="BrandedHead02"/>
    <w:rsid w:val="00E92DD2"/>
  </w:style>
  <w:style w:type="paragraph" w:customStyle="1" w:styleId="BrandednumberlistHead">
    <w:name w:val="Branded_number_list_Head"/>
    <w:basedOn w:val="BrandedHead02"/>
    <w:next w:val="Brandedbody"/>
    <w:qFormat/>
    <w:rsid w:val="00676251"/>
  </w:style>
  <w:style w:type="paragraph" w:customStyle="1" w:styleId="BrandedTablecell">
    <w:name w:val="Branded_Table_cell"/>
    <w:basedOn w:val="Brandedbody"/>
    <w:rsid w:val="002331A0"/>
    <w:pPr>
      <w:spacing w:before="40" w:after="40"/>
    </w:pPr>
  </w:style>
  <w:style w:type="paragraph" w:customStyle="1" w:styleId="BrandedTableHead">
    <w:name w:val="Branded_Table_Head"/>
    <w:basedOn w:val="Brandedbody"/>
    <w:rsid w:val="002331A0"/>
    <w:pPr>
      <w:spacing w:before="40" w:after="40"/>
    </w:pPr>
    <w:rPr>
      <w:b/>
    </w:rPr>
  </w:style>
  <w:style w:type="table" w:styleId="TableGrid">
    <w:name w:val="Table Grid"/>
    <w:basedOn w:val="TableNormal"/>
    <w:uiPriority w:val="59"/>
    <w:rsid w:val="00F3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F35C96"/>
    <w:pPr>
      <w:spacing w:after="0" w:line="240" w:lineRule="auto"/>
    </w:pPr>
    <w:tblPr>
      <w:tblStyleRowBandSize w:val="1"/>
      <w:tblStyleColBandSize w:val="1"/>
      <w:tblBorders>
        <w:top w:val="single" w:sz="4" w:space="0" w:color="0076BE" w:themeColor="accent1"/>
        <w:left w:val="single" w:sz="4" w:space="0" w:color="0076BE" w:themeColor="accent1"/>
        <w:bottom w:val="single" w:sz="4" w:space="0" w:color="0076BE" w:themeColor="accent1"/>
        <w:right w:val="single" w:sz="4" w:space="0" w:color="0076BE" w:themeColor="accent1"/>
      </w:tblBorders>
    </w:tblPr>
    <w:tblStylePr w:type="firstRow">
      <w:rPr>
        <w:b/>
        <w:bCs/>
        <w:color w:val="FFFFFF" w:themeColor="background1"/>
      </w:rPr>
      <w:tblPr/>
      <w:tcPr>
        <w:shd w:val="clear" w:color="auto" w:fill="0076BE" w:themeFill="accent1"/>
      </w:tcPr>
    </w:tblStylePr>
    <w:tblStylePr w:type="lastRow">
      <w:rPr>
        <w:b/>
        <w:bCs/>
      </w:rPr>
      <w:tblPr/>
      <w:tcPr>
        <w:tcBorders>
          <w:top w:val="double" w:sz="4" w:space="0" w:color="0076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6BE" w:themeColor="accent1"/>
          <w:right w:val="single" w:sz="4" w:space="0" w:color="0076BE" w:themeColor="accent1"/>
        </w:tcBorders>
      </w:tcPr>
    </w:tblStylePr>
    <w:tblStylePr w:type="band1Horz">
      <w:tblPr/>
      <w:tcPr>
        <w:tcBorders>
          <w:top w:val="single" w:sz="4" w:space="0" w:color="0076BE" w:themeColor="accent1"/>
          <w:bottom w:val="single" w:sz="4" w:space="0" w:color="0076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BE" w:themeColor="accent1"/>
          <w:left w:val="nil"/>
        </w:tcBorders>
      </w:tcPr>
    </w:tblStylePr>
    <w:tblStylePr w:type="swCell">
      <w:tblPr/>
      <w:tcPr>
        <w:tcBorders>
          <w:top w:val="double" w:sz="4" w:space="0" w:color="0076BE" w:themeColor="accent1"/>
          <w:right w:val="nil"/>
        </w:tcBorders>
      </w:tcPr>
    </w:tblStylePr>
  </w:style>
  <w:style w:type="table" w:customStyle="1" w:styleId="BattelleBrandedTable">
    <w:name w:val="Battelle Branded Table"/>
    <w:basedOn w:val="TableNormal"/>
    <w:uiPriority w:val="99"/>
    <w:rsid w:val="00411165"/>
    <w:pPr>
      <w:spacing w:before="40" w:after="40" w:line="240" w:lineRule="auto"/>
    </w:pPr>
    <w:rPr>
      <w:rFonts w:ascii="Arial" w:hAnsi="Arial"/>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pPr>
        <w:wordWrap/>
        <w:spacing w:beforeLines="0" w:before="40" w:beforeAutospacing="0" w:afterLines="0" w:after="40" w:afterAutospacing="0" w:line="240" w:lineRule="auto"/>
        <w:contextualSpacing/>
        <w:jc w:val="center"/>
      </w:pPr>
      <w:rPr>
        <w:rFonts w:ascii="Arial" w:hAnsi="Arial"/>
        <w:b w:val="0"/>
        <w:color w:val="FFFFFF" w:themeColor="background1"/>
        <w:sz w:val="22"/>
      </w:rPr>
      <w:tblPr/>
      <w:tcPr>
        <w:shd w:val="clear" w:color="auto" w:fill="0076BE" w:themeFill="accent1"/>
        <w:vAlign w:val="bottom"/>
      </w:tcPr>
    </w:tblStylePr>
    <w:tblStylePr w:type="firstCol">
      <w:pPr>
        <w:wordWrap/>
        <w:spacing w:beforeLines="0" w:before="40" w:beforeAutospacing="0" w:afterLines="0" w:after="40" w:afterAutospacing="0" w:line="240" w:lineRule="auto"/>
        <w:contextualSpacing/>
        <w:jc w:val="left"/>
      </w:pPr>
    </w:tblStylePr>
    <w:tblStylePr w:type="lastCol">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pPr>
    </w:tblStylePr>
    <w:tblStylePr w:type="band2Horz">
      <w:pPr>
        <w:wordWrap/>
        <w:spacing w:beforeLines="0" w:before="40" w:beforeAutospacing="0" w:afterLines="0" w:after="40" w:afterAutospacing="0" w:line="240" w:lineRule="auto"/>
      </w:pPr>
    </w:tblStylePr>
  </w:style>
  <w:style w:type="numbering" w:customStyle="1" w:styleId="BrandedNumberList0">
    <w:name w:val="Branded Number List"/>
    <w:uiPriority w:val="99"/>
    <w:rsid w:val="00E51D2C"/>
    <w:pPr>
      <w:numPr>
        <w:numId w:val="30"/>
      </w:numPr>
    </w:pPr>
  </w:style>
  <w:style w:type="table" w:styleId="GridTable4-Accent1">
    <w:name w:val="Grid Table 4 Accent 1"/>
    <w:basedOn w:val="TableNormal"/>
    <w:uiPriority w:val="49"/>
    <w:rsid w:val="00B73E46"/>
    <w:pPr>
      <w:spacing w:before="40" w:after="40" w:line="240" w:lineRule="auto"/>
      <w:contextualSpacing/>
    </w:pPr>
    <w:rPr>
      <w:rFonts w:ascii="Arial" w:hAnsi="Arial"/>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jc w:val="center"/>
      </w:pPr>
      <w:rPr>
        <w:b/>
        <w:bCs/>
        <w:color w:val="FFFFFF" w:themeColor="background1"/>
      </w:rPr>
      <w:tblPr/>
      <w:tcPr>
        <w:tcBorders>
          <w:top w:val="single" w:sz="4" w:space="0" w:color="0076BE" w:themeColor="accent1"/>
          <w:left w:val="single" w:sz="4" w:space="0" w:color="0076BE" w:themeColor="accent1"/>
          <w:bottom w:val="single" w:sz="4" w:space="0" w:color="0076BE" w:themeColor="accent1"/>
          <w:right w:val="single" w:sz="4" w:space="0" w:color="0076BE" w:themeColor="accent1"/>
          <w:insideH w:val="nil"/>
          <w:insideV w:val="nil"/>
        </w:tcBorders>
        <w:shd w:val="clear" w:color="auto" w:fill="0076BE" w:themeFill="accent1"/>
        <w:vAlign w:val="center"/>
      </w:tcPr>
    </w:tblStylePr>
    <w:tblStylePr w:type="lastRow">
      <w:rPr>
        <w:b w:val="0"/>
        <w:bCs/>
      </w:rPr>
      <w:tblPr/>
      <w:tcPr>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cBorders>
      </w:tcPr>
    </w:tblStylePr>
    <w:tblStylePr w:type="firstCol">
      <w:pPr>
        <w:jc w:val="left"/>
      </w:pPr>
      <w:rPr>
        <w:b w:val="0"/>
        <w:bCs/>
      </w:rPr>
      <w:tblPr/>
      <w:tcPr>
        <w:vAlign w:val="center"/>
      </w:tcPr>
    </w:tblStylePr>
    <w:tblStylePr w:type="lastCol">
      <w:rPr>
        <w:b w:val="0"/>
        <w:bCs/>
      </w:rPr>
    </w:tblStylePr>
    <w:tblStylePr w:type="band1Vert">
      <w:tblPr/>
      <w:tcPr>
        <w:shd w:val="clear" w:color="auto" w:fill="BFE6FF" w:themeFill="accent1" w:themeFillTint="33"/>
      </w:tcPr>
    </w:tblStylePr>
    <w:tblStylePr w:type="band1Horz">
      <w:tblPr/>
      <w:tcPr>
        <w:shd w:val="clear" w:color="auto" w:fill="BFE6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dary\Documents\Custom%20Office%20Templates\Battelle%20Letterhead.dotx" TargetMode="External"/></Relationships>
</file>

<file path=word/theme/theme1.xml><?xml version="1.0" encoding="utf-8"?>
<a:theme xmlns:a="http://schemas.openxmlformats.org/drawingml/2006/main" name="Office Theme">
  <a:themeElements>
    <a:clrScheme name="Battelle Branded">
      <a:dk1>
        <a:srgbClr val="424242"/>
      </a:dk1>
      <a:lt1>
        <a:srgbClr val="FFFFFF"/>
      </a:lt1>
      <a:dk2>
        <a:srgbClr val="004280"/>
      </a:dk2>
      <a:lt2>
        <a:srgbClr val="D2D2D2"/>
      </a:lt2>
      <a:accent1>
        <a:srgbClr val="0076BE"/>
      </a:accent1>
      <a:accent2>
        <a:srgbClr val="DF6420"/>
      </a:accent2>
      <a:accent3>
        <a:srgbClr val="73B564"/>
      </a:accent3>
      <a:accent4>
        <a:srgbClr val="FAA41A"/>
      </a:accent4>
      <a:accent5>
        <a:srgbClr val="004280"/>
      </a:accent5>
      <a:accent6>
        <a:srgbClr val="424242"/>
      </a:accent6>
      <a:hlink>
        <a:srgbClr val="004280"/>
      </a:hlink>
      <a:folHlink>
        <a:srgbClr val="0076B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s xmlns="eff24bd8-0971-442c-8d07-8938bacad241">Standard body copy font default is Arial, size 11. To modify title, sub-title or bullet points, select from Styles marked “branded” in Word Toolbar.
NOTE: When you open this document, open the "Read Only" version, select "File" and then select "Save As" and save it to your computer. The "Check Out" or "Edit Document" links will not work. </Tips>
    <Display_x0020_Category xmlns="eff24bd8-0971-442c-8d07-8938bacad241">Document</Display_x0020_Category>
    <Thumbnail xmlns="eff24bd8-0971-442c-8d07-8938bacad241">
      <Url>http://my.battelle.org/sites/1204/PublishingImages/CorpLetterPic.JPG</Url>
      <Description xsi:nil="true"/>
    </Thumbnai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60A9A06E5FED44AC1CDEEE45A76310" ma:contentTypeVersion="4" ma:contentTypeDescription="Create a new document." ma:contentTypeScope="" ma:versionID="074ba561a83d5d4641addf53e66ba534">
  <xsd:schema xmlns:xsd="http://www.w3.org/2001/XMLSchema" xmlns:xs="http://www.w3.org/2001/XMLSchema" xmlns:p="http://schemas.microsoft.com/office/2006/metadata/properties" xmlns:ns1="eff24bd8-0971-442c-8d07-8938bacad241" targetNamespace="http://schemas.microsoft.com/office/2006/metadata/properties" ma:root="true" ma:fieldsID="b1ab2b088810cb506e54576bc1f030ea" ns1:_="">
    <xsd:import namespace="eff24bd8-0971-442c-8d07-8938bacad241"/>
    <xsd:element name="properties">
      <xsd:complexType>
        <xsd:sequence>
          <xsd:element name="documentManagement">
            <xsd:complexType>
              <xsd:all>
                <xsd:element ref="ns1:Thumbnail" minOccurs="0"/>
                <xsd:element ref="ns1:Tips" minOccurs="0"/>
                <xsd:element ref="ns1:Displa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24bd8-0971-442c-8d07-8938bacad241" elementFormDefault="qualified">
    <xsd:import namespace="http://schemas.microsoft.com/office/2006/documentManagement/types"/>
    <xsd:import namespace="http://schemas.microsoft.com/office/infopath/2007/PartnerControls"/>
    <xsd:element name="Thumbnail" ma:index="0" nillable="true" ma:displayName="Thumbnail" ma:format="Image"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Tips" ma:index="3" nillable="true" ma:displayName="Tips" ma:internalName="Tips">
      <xsd:simpleType>
        <xsd:restriction base="dms:Note"/>
      </xsd:simpleType>
    </xsd:element>
    <xsd:element name="Display_x0020_Category" ma:index="10" nillable="true" ma:displayName="Display Category" ma:default="Presentation" ma:format="RadioButtons" ma:internalName="Display_x0020_Category">
      <xsd:simpleType>
        <xsd:restriction base="dms:Choice">
          <xsd:enumeration value="Presentation"/>
          <xsd:enumeration value="Document"/>
          <xsd:enumeration value="Other"/>
          <xsd:enumeration value="Technical Poster Templa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FD3FD-B106-452D-BAF4-7D5E03C2E851}">
  <ds:schemaRefs>
    <ds:schemaRef ds:uri="http://schemas.microsoft.com/office/2006/metadata/properties"/>
    <ds:schemaRef ds:uri="http://schemas.microsoft.com/office/infopath/2007/PartnerControls"/>
    <ds:schemaRef ds:uri="eff24bd8-0971-442c-8d07-8938bacad241"/>
  </ds:schemaRefs>
</ds:datastoreItem>
</file>

<file path=customXml/itemProps2.xml><?xml version="1.0" encoding="utf-8"?>
<ds:datastoreItem xmlns:ds="http://schemas.openxmlformats.org/officeDocument/2006/customXml" ds:itemID="{B5D063B4-4E3F-4601-BFF0-D79FC6F3AE36}">
  <ds:schemaRefs>
    <ds:schemaRef ds:uri="http://schemas.microsoft.com/sharepoint/v3/contenttype/forms"/>
  </ds:schemaRefs>
</ds:datastoreItem>
</file>

<file path=customXml/itemProps3.xml><?xml version="1.0" encoding="utf-8"?>
<ds:datastoreItem xmlns:ds="http://schemas.openxmlformats.org/officeDocument/2006/customXml" ds:itemID="{9F2E050C-D180-437F-B807-DB2F22BE2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24bd8-0971-442c-8d07-8938bacad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4E15D-AC64-4A35-B595-92CF5C8D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Battelle Letterhead</Template>
  <TotalTime>116</TotalTime>
  <Pages>2</Pages>
  <Words>71</Words>
  <Characters>407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Battelle</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Bodary, Samuel</dc:creator>
  <cp:keywords/>
  <dc:description/>
  <cp:lastModifiedBy>Bodary, Samuel</cp:lastModifiedBy>
  <cp:revision>3</cp:revision>
  <cp:lastPrinted>2019-02-20T20:44:00Z</cp:lastPrinted>
  <dcterms:created xsi:type="dcterms:W3CDTF">2019-02-20T18:56:00Z</dcterms:created>
  <dcterms:modified xsi:type="dcterms:W3CDTF">2019-04-03T13:43:00Z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0x010100ED60A9A06E5FED44AC1CDEEE45A76310</vt:lpwstr>
  </property>
</Properties>
</file>